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E61" w:rsidRDefault="00815E61" w:rsidP="00483217">
      <w:pPr>
        <w:ind w:left="0" w:firstLine="0"/>
      </w:pPr>
      <w:r w:rsidRPr="004E6513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Изображение 021.jpg" style="width:453.75pt;height:618.75pt;visibility:visible">
            <v:imagedata r:id="rId4" o:title=""/>
          </v:shape>
        </w:pict>
      </w:r>
      <w:r w:rsidRPr="004E6513">
        <w:rPr>
          <w:noProof/>
          <w:lang w:eastAsia="ru-RU"/>
        </w:rPr>
        <w:pict>
          <v:shape id="Рисунок 1" o:spid="_x0000_i1026" type="#_x0000_t75" alt="Изображение 022.jpg" style="width:453.75pt;height:621.75pt;visibility:visible">
            <v:imagedata r:id="rId5" o:title=""/>
          </v:shape>
        </w:pict>
      </w:r>
      <w:r w:rsidRPr="004E6513">
        <w:rPr>
          <w:noProof/>
          <w:lang w:eastAsia="ru-RU"/>
        </w:rPr>
        <w:pict>
          <v:shape id="Рисунок 2" o:spid="_x0000_i1027" type="#_x0000_t75" alt="Изображение 023.jpg" style="width:453.75pt;height:622.5pt;visibility:visible">
            <v:imagedata r:id="rId6" o:title=""/>
          </v:shape>
        </w:pict>
      </w:r>
      <w:r w:rsidRPr="004E6513">
        <w:rPr>
          <w:noProof/>
          <w:lang w:eastAsia="ru-RU"/>
        </w:rPr>
        <w:pict>
          <v:shape id="Рисунок 3" o:spid="_x0000_i1028" type="#_x0000_t75" alt="Изображение 024.jpg" style="width:453.75pt;height:620.25pt;visibility:visible">
            <v:imagedata r:id="rId7" o:title=""/>
          </v:shape>
        </w:pict>
      </w:r>
    </w:p>
    <w:sectPr w:rsidR="00815E61" w:rsidSect="000B0BAE">
      <w:pgSz w:w="11906" w:h="16838"/>
      <w:pgMar w:top="1418" w:right="1134" w:bottom="136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217"/>
    <w:rsid w:val="00000901"/>
    <w:rsid w:val="00000A91"/>
    <w:rsid w:val="00000D24"/>
    <w:rsid w:val="00001E72"/>
    <w:rsid w:val="00002D6F"/>
    <w:rsid w:val="000032D4"/>
    <w:rsid w:val="00003461"/>
    <w:rsid w:val="0000366D"/>
    <w:rsid w:val="000038D4"/>
    <w:rsid w:val="00004445"/>
    <w:rsid w:val="0000464C"/>
    <w:rsid w:val="00004734"/>
    <w:rsid w:val="000048A0"/>
    <w:rsid w:val="000049DF"/>
    <w:rsid w:val="00005E5F"/>
    <w:rsid w:val="00006186"/>
    <w:rsid w:val="0000663E"/>
    <w:rsid w:val="000069A1"/>
    <w:rsid w:val="00006A39"/>
    <w:rsid w:val="00006D4A"/>
    <w:rsid w:val="000075CB"/>
    <w:rsid w:val="0000783F"/>
    <w:rsid w:val="00007B9F"/>
    <w:rsid w:val="00007C0F"/>
    <w:rsid w:val="00007F1B"/>
    <w:rsid w:val="000102D1"/>
    <w:rsid w:val="00010489"/>
    <w:rsid w:val="00010EC2"/>
    <w:rsid w:val="000117D3"/>
    <w:rsid w:val="00012C80"/>
    <w:rsid w:val="0001365C"/>
    <w:rsid w:val="000139A9"/>
    <w:rsid w:val="00014A36"/>
    <w:rsid w:val="00014E57"/>
    <w:rsid w:val="000154F0"/>
    <w:rsid w:val="00015F31"/>
    <w:rsid w:val="00016379"/>
    <w:rsid w:val="00016B5F"/>
    <w:rsid w:val="0001747C"/>
    <w:rsid w:val="000174A5"/>
    <w:rsid w:val="00017E04"/>
    <w:rsid w:val="000202B9"/>
    <w:rsid w:val="00020B24"/>
    <w:rsid w:val="00020C70"/>
    <w:rsid w:val="00020CAC"/>
    <w:rsid w:val="00020D04"/>
    <w:rsid w:val="000213B4"/>
    <w:rsid w:val="0002167D"/>
    <w:rsid w:val="00021C97"/>
    <w:rsid w:val="00023198"/>
    <w:rsid w:val="0002340D"/>
    <w:rsid w:val="000234FB"/>
    <w:rsid w:val="0002385C"/>
    <w:rsid w:val="000243EC"/>
    <w:rsid w:val="00024623"/>
    <w:rsid w:val="00024658"/>
    <w:rsid w:val="00024D62"/>
    <w:rsid w:val="000252C9"/>
    <w:rsid w:val="00025403"/>
    <w:rsid w:val="000266B6"/>
    <w:rsid w:val="000272AA"/>
    <w:rsid w:val="0002756D"/>
    <w:rsid w:val="0002765B"/>
    <w:rsid w:val="0002781F"/>
    <w:rsid w:val="000279D3"/>
    <w:rsid w:val="00027F89"/>
    <w:rsid w:val="000303CC"/>
    <w:rsid w:val="00030F3D"/>
    <w:rsid w:val="00031379"/>
    <w:rsid w:val="000317B0"/>
    <w:rsid w:val="00031F47"/>
    <w:rsid w:val="0003214D"/>
    <w:rsid w:val="0003280F"/>
    <w:rsid w:val="00032856"/>
    <w:rsid w:val="00033581"/>
    <w:rsid w:val="000338EC"/>
    <w:rsid w:val="00033B42"/>
    <w:rsid w:val="00033BD9"/>
    <w:rsid w:val="00033E97"/>
    <w:rsid w:val="000350D2"/>
    <w:rsid w:val="000353B8"/>
    <w:rsid w:val="000359FF"/>
    <w:rsid w:val="00036B1F"/>
    <w:rsid w:val="0003736E"/>
    <w:rsid w:val="00037643"/>
    <w:rsid w:val="0003771C"/>
    <w:rsid w:val="000379DA"/>
    <w:rsid w:val="0004023B"/>
    <w:rsid w:val="0004027A"/>
    <w:rsid w:val="000408F9"/>
    <w:rsid w:val="0004180E"/>
    <w:rsid w:val="0004194D"/>
    <w:rsid w:val="00041E7E"/>
    <w:rsid w:val="00041F1A"/>
    <w:rsid w:val="00042989"/>
    <w:rsid w:val="000431A2"/>
    <w:rsid w:val="00043D7A"/>
    <w:rsid w:val="00044321"/>
    <w:rsid w:val="000447BC"/>
    <w:rsid w:val="00044A33"/>
    <w:rsid w:val="00044A80"/>
    <w:rsid w:val="00044E07"/>
    <w:rsid w:val="00045091"/>
    <w:rsid w:val="00045AF2"/>
    <w:rsid w:val="00045B68"/>
    <w:rsid w:val="00046210"/>
    <w:rsid w:val="00046F71"/>
    <w:rsid w:val="000471AC"/>
    <w:rsid w:val="00047A2C"/>
    <w:rsid w:val="00047E4D"/>
    <w:rsid w:val="00047E8D"/>
    <w:rsid w:val="0005009A"/>
    <w:rsid w:val="00050E3D"/>
    <w:rsid w:val="00051213"/>
    <w:rsid w:val="0005226A"/>
    <w:rsid w:val="0005247B"/>
    <w:rsid w:val="0005268A"/>
    <w:rsid w:val="00052716"/>
    <w:rsid w:val="00052BB8"/>
    <w:rsid w:val="00052D04"/>
    <w:rsid w:val="0005373A"/>
    <w:rsid w:val="00054788"/>
    <w:rsid w:val="00054E3A"/>
    <w:rsid w:val="000554F9"/>
    <w:rsid w:val="00055B0E"/>
    <w:rsid w:val="00055E07"/>
    <w:rsid w:val="00056DD1"/>
    <w:rsid w:val="00056EB5"/>
    <w:rsid w:val="00057738"/>
    <w:rsid w:val="00057D76"/>
    <w:rsid w:val="000609C2"/>
    <w:rsid w:val="00060DFC"/>
    <w:rsid w:val="00061194"/>
    <w:rsid w:val="000614C6"/>
    <w:rsid w:val="0006237D"/>
    <w:rsid w:val="000626A5"/>
    <w:rsid w:val="00062E54"/>
    <w:rsid w:val="000638B6"/>
    <w:rsid w:val="00064001"/>
    <w:rsid w:val="000648BA"/>
    <w:rsid w:val="000659A7"/>
    <w:rsid w:val="0006692B"/>
    <w:rsid w:val="00067B0A"/>
    <w:rsid w:val="0007044F"/>
    <w:rsid w:val="00070C50"/>
    <w:rsid w:val="000711E8"/>
    <w:rsid w:val="000712B6"/>
    <w:rsid w:val="00072779"/>
    <w:rsid w:val="00072F18"/>
    <w:rsid w:val="000733E2"/>
    <w:rsid w:val="000738A4"/>
    <w:rsid w:val="0007408C"/>
    <w:rsid w:val="00074698"/>
    <w:rsid w:val="00074EC9"/>
    <w:rsid w:val="00075491"/>
    <w:rsid w:val="000757A4"/>
    <w:rsid w:val="00075FBF"/>
    <w:rsid w:val="000760A0"/>
    <w:rsid w:val="00077257"/>
    <w:rsid w:val="000774BA"/>
    <w:rsid w:val="00077794"/>
    <w:rsid w:val="00077BF8"/>
    <w:rsid w:val="00080612"/>
    <w:rsid w:val="0008095D"/>
    <w:rsid w:val="00080D96"/>
    <w:rsid w:val="0008150A"/>
    <w:rsid w:val="000821A1"/>
    <w:rsid w:val="0008274E"/>
    <w:rsid w:val="000833DB"/>
    <w:rsid w:val="00083A3E"/>
    <w:rsid w:val="00084453"/>
    <w:rsid w:val="00084CF9"/>
    <w:rsid w:val="00084ECC"/>
    <w:rsid w:val="000854CF"/>
    <w:rsid w:val="0008575F"/>
    <w:rsid w:val="00085BC5"/>
    <w:rsid w:val="000861A7"/>
    <w:rsid w:val="000864DA"/>
    <w:rsid w:val="000869B6"/>
    <w:rsid w:val="00087A20"/>
    <w:rsid w:val="00087EF0"/>
    <w:rsid w:val="000909B7"/>
    <w:rsid w:val="00090A5E"/>
    <w:rsid w:val="00090F85"/>
    <w:rsid w:val="000923BF"/>
    <w:rsid w:val="00092951"/>
    <w:rsid w:val="00092AB8"/>
    <w:rsid w:val="00093C06"/>
    <w:rsid w:val="00093DF8"/>
    <w:rsid w:val="0009470C"/>
    <w:rsid w:val="00094827"/>
    <w:rsid w:val="00094955"/>
    <w:rsid w:val="0009512A"/>
    <w:rsid w:val="000954FC"/>
    <w:rsid w:val="0009573A"/>
    <w:rsid w:val="000958B1"/>
    <w:rsid w:val="00095995"/>
    <w:rsid w:val="00096BBC"/>
    <w:rsid w:val="000973E4"/>
    <w:rsid w:val="000A01F8"/>
    <w:rsid w:val="000A0F29"/>
    <w:rsid w:val="000A0FFC"/>
    <w:rsid w:val="000A1B82"/>
    <w:rsid w:val="000A2211"/>
    <w:rsid w:val="000A2435"/>
    <w:rsid w:val="000A2630"/>
    <w:rsid w:val="000A2803"/>
    <w:rsid w:val="000A2A33"/>
    <w:rsid w:val="000A2BBD"/>
    <w:rsid w:val="000A3BDF"/>
    <w:rsid w:val="000A46FE"/>
    <w:rsid w:val="000A4C2F"/>
    <w:rsid w:val="000A4D70"/>
    <w:rsid w:val="000A5222"/>
    <w:rsid w:val="000A64DE"/>
    <w:rsid w:val="000A66AF"/>
    <w:rsid w:val="000A6C94"/>
    <w:rsid w:val="000A7360"/>
    <w:rsid w:val="000A793D"/>
    <w:rsid w:val="000A7E1A"/>
    <w:rsid w:val="000B06A4"/>
    <w:rsid w:val="000B0966"/>
    <w:rsid w:val="000B0BAE"/>
    <w:rsid w:val="000B162B"/>
    <w:rsid w:val="000B2443"/>
    <w:rsid w:val="000B360A"/>
    <w:rsid w:val="000B40E7"/>
    <w:rsid w:val="000B4555"/>
    <w:rsid w:val="000B479C"/>
    <w:rsid w:val="000B48F1"/>
    <w:rsid w:val="000B49A7"/>
    <w:rsid w:val="000B50E3"/>
    <w:rsid w:val="000B52CA"/>
    <w:rsid w:val="000B5BD6"/>
    <w:rsid w:val="000B6532"/>
    <w:rsid w:val="000B671F"/>
    <w:rsid w:val="000B67DA"/>
    <w:rsid w:val="000B7816"/>
    <w:rsid w:val="000C07D1"/>
    <w:rsid w:val="000C0934"/>
    <w:rsid w:val="000C0B46"/>
    <w:rsid w:val="000C0BC1"/>
    <w:rsid w:val="000C0CD3"/>
    <w:rsid w:val="000C0D8F"/>
    <w:rsid w:val="000C0E75"/>
    <w:rsid w:val="000C181D"/>
    <w:rsid w:val="000C185B"/>
    <w:rsid w:val="000C1887"/>
    <w:rsid w:val="000C1E0B"/>
    <w:rsid w:val="000C205F"/>
    <w:rsid w:val="000C20EA"/>
    <w:rsid w:val="000C26C7"/>
    <w:rsid w:val="000C26DB"/>
    <w:rsid w:val="000C2714"/>
    <w:rsid w:val="000C2843"/>
    <w:rsid w:val="000C28FF"/>
    <w:rsid w:val="000C2974"/>
    <w:rsid w:val="000C2CDE"/>
    <w:rsid w:val="000C4851"/>
    <w:rsid w:val="000C4E83"/>
    <w:rsid w:val="000C50F7"/>
    <w:rsid w:val="000C5FD2"/>
    <w:rsid w:val="000C62D3"/>
    <w:rsid w:val="000C691E"/>
    <w:rsid w:val="000C6E3B"/>
    <w:rsid w:val="000C7BF1"/>
    <w:rsid w:val="000D0522"/>
    <w:rsid w:val="000D097E"/>
    <w:rsid w:val="000D0A60"/>
    <w:rsid w:val="000D12E7"/>
    <w:rsid w:val="000D1F0D"/>
    <w:rsid w:val="000D1F96"/>
    <w:rsid w:val="000D308E"/>
    <w:rsid w:val="000D32C7"/>
    <w:rsid w:val="000D383A"/>
    <w:rsid w:val="000D3966"/>
    <w:rsid w:val="000D472C"/>
    <w:rsid w:val="000D47D1"/>
    <w:rsid w:val="000D5DEF"/>
    <w:rsid w:val="000D60BC"/>
    <w:rsid w:val="000D62F1"/>
    <w:rsid w:val="000E010A"/>
    <w:rsid w:val="000E050D"/>
    <w:rsid w:val="000E195A"/>
    <w:rsid w:val="000E2427"/>
    <w:rsid w:val="000E33C3"/>
    <w:rsid w:val="000E3D19"/>
    <w:rsid w:val="000E3D9B"/>
    <w:rsid w:val="000E47C2"/>
    <w:rsid w:val="000E4B92"/>
    <w:rsid w:val="000E59DA"/>
    <w:rsid w:val="000E6061"/>
    <w:rsid w:val="000E61CD"/>
    <w:rsid w:val="000E6374"/>
    <w:rsid w:val="000E641F"/>
    <w:rsid w:val="000E7574"/>
    <w:rsid w:val="000E767C"/>
    <w:rsid w:val="000E7B44"/>
    <w:rsid w:val="000F0092"/>
    <w:rsid w:val="000F0A80"/>
    <w:rsid w:val="000F2125"/>
    <w:rsid w:val="000F2297"/>
    <w:rsid w:val="000F241F"/>
    <w:rsid w:val="000F258C"/>
    <w:rsid w:val="000F2B18"/>
    <w:rsid w:val="000F2E98"/>
    <w:rsid w:val="000F3C9F"/>
    <w:rsid w:val="000F3F84"/>
    <w:rsid w:val="000F4171"/>
    <w:rsid w:val="000F42DD"/>
    <w:rsid w:val="000F4558"/>
    <w:rsid w:val="000F4586"/>
    <w:rsid w:val="000F463C"/>
    <w:rsid w:val="000F4F79"/>
    <w:rsid w:val="000F5CA7"/>
    <w:rsid w:val="000F62A2"/>
    <w:rsid w:val="000F6ED3"/>
    <w:rsid w:val="000F712B"/>
    <w:rsid w:val="000F71D1"/>
    <w:rsid w:val="000F753E"/>
    <w:rsid w:val="0010009E"/>
    <w:rsid w:val="001002EE"/>
    <w:rsid w:val="0010098C"/>
    <w:rsid w:val="001009C5"/>
    <w:rsid w:val="00100DFA"/>
    <w:rsid w:val="0010132A"/>
    <w:rsid w:val="00101335"/>
    <w:rsid w:val="001015B7"/>
    <w:rsid w:val="00101730"/>
    <w:rsid w:val="001021EF"/>
    <w:rsid w:val="00102458"/>
    <w:rsid w:val="00103FF3"/>
    <w:rsid w:val="001047E3"/>
    <w:rsid w:val="001054AE"/>
    <w:rsid w:val="001056FB"/>
    <w:rsid w:val="00106C9B"/>
    <w:rsid w:val="001070A3"/>
    <w:rsid w:val="001071C6"/>
    <w:rsid w:val="001076AF"/>
    <w:rsid w:val="00110114"/>
    <w:rsid w:val="00110525"/>
    <w:rsid w:val="00110A10"/>
    <w:rsid w:val="00110E13"/>
    <w:rsid w:val="001116BF"/>
    <w:rsid w:val="00111954"/>
    <w:rsid w:val="00112533"/>
    <w:rsid w:val="001133C0"/>
    <w:rsid w:val="00113A13"/>
    <w:rsid w:val="00113E27"/>
    <w:rsid w:val="00113F80"/>
    <w:rsid w:val="00114658"/>
    <w:rsid w:val="00114F06"/>
    <w:rsid w:val="00114FD5"/>
    <w:rsid w:val="00115AE9"/>
    <w:rsid w:val="00115B0C"/>
    <w:rsid w:val="00115E6A"/>
    <w:rsid w:val="001164D6"/>
    <w:rsid w:val="001166F8"/>
    <w:rsid w:val="00117F51"/>
    <w:rsid w:val="00120822"/>
    <w:rsid w:val="00120EE2"/>
    <w:rsid w:val="00121642"/>
    <w:rsid w:val="0012182C"/>
    <w:rsid w:val="00121922"/>
    <w:rsid w:val="00122555"/>
    <w:rsid w:val="00122596"/>
    <w:rsid w:val="00123B0D"/>
    <w:rsid w:val="00124132"/>
    <w:rsid w:val="0012464D"/>
    <w:rsid w:val="00124E79"/>
    <w:rsid w:val="001253E6"/>
    <w:rsid w:val="00125C91"/>
    <w:rsid w:val="00125F7F"/>
    <w:rsid w:val="001266E5"/>
    <w:rsid w:val="0012718F"/>
    <w:rsid w:val="0012755A"/>
    <w:rsid w:val="001275BA"/>
    <w:rsid w:val="001278AD"/>
    <w:rsid w:val="001307A7"/>
    <w:rsid w:val="00130DD2"/>
    <w:rsid w:val="001318FD"/>
    <w:rsid w:val="00131AC8"/>
    <w:rsid w:val="00132228"/>
    <w:rsid w:val="00132390"/>
    <w:rsid w:val="001325BB"/>
    <w:rsid w:val="001329C4"/>
    <w:rsid w:val="00133557"/>
    <w:rsid w:val="00133E0D"/>
    <w:rsid w:val="00134269"/>
    <w:rsid w:val="0013455B"/>
    <w:rsid w:val="00134A53"/>
    <w:rsid w:val="00134CB7"/>
    <w:rsid w:val="001352AA"/>
    <w:rsid w:val="001354B5"/>
    <w:rsid w:val="00135BD1"/>
    <w:rsid w:val="00135F9B"/>
    <w:rsid w:val="001364FE"/>
    <w:rsid w:val="00137F23"/>
    <w:rsid w:val="00140427"/>
    <w:rsid w:val="00140CFD"/>
    <w:rsid w:val="00141748"/>
    <w:rsid w:val="0014226B"/>
    <w:rsid w:val="0014231F"/>
    <w:rsid w:val="00142B1F"/>
    <w:rsid w:val="00142B84"/>
    <w:rsid w:val="00143432"/>
    <w:rsid w:val="00143711"/>
    <w:rsid w:val="00144ACE"/>
    <w:rsid w:val="00144FED"/>
    <w:rsid w:val="00145025"/>
    <w:rsid w:val="00145F7A"/>
    <w:rsid w:val="00146355"/>
    <w:rsid w:val="00147458"/>
    <w:rsid w:val="001479F4"/>
    <w:rsid w:val="00147ACA"/>
    <w:rsid w:val="001507FC"/>
    <w:rsid w:val="001512DE"/>
    <w:rsid w:val="00151D06"/>
    <w:rsid w:val="00151EC0"/>
    <w:rsid w:val="00151ED0"/>
    <w:rsid w:val="001521CE"/>
    <w:rsid w:val="00152CBA"/>
    <w:rsid w:val="00153197"/>
    <w:rsid w:val="001532E0"/>
    <w:rsid w:val="00153B87"/>
    <w:rsid w:val="00154304"/>
    <w:rsid w:val="001545B8"/>
    <w:rsid w:val="0015471B"/>
    <w:rsid w:val="00154ADA"/>
    <w:rsid w:val="00154C48"/>
    <w:rsid w:val="00154EFD"/>
    <w:rsid w:val="001555D0"/>
    <w:rsid w:val="00155798"/>
    <w:rsid w:val="00155FAE"/>
    <w:rsid w:val="00156479"/>
    <w:rsid w:val="001571CF"/>
    <w:rsid w:val="001574D8"/>
    <w:rsid w:val="0015750F"/>
    <w:rsid w:val="0015769B"/>
    <w:rsid w:val="00157C77"/>
    <w:rsid w:val="00157D35"/>
    <w:rsid w:val="00157DB2"/>
    <w:rsid w:val="00160529"/>
    <w:rsid w:val="00161B42"/>
    <w:rsid w:val="001634FB"/>
    <w:rsid w:val="00163E75"/>
    <w:rsid w:val="00164408"/>
    <w:rsid w:val="00164610"/>
    <w:rsid w:val="00164938"/>
    <w:rsid w:val="00164A17"/>
    <w:rsid w:val="00165076"/>
    <w:rsid w:val="001656E9"/>
    <w:rsid w:val="0016629F"/>
    <w:rsid w:val="00166594"/>
    <w:rsid w:val="00166608"/>
    <w:rsid w:val="001666F6"/>
    <w:rsid w:val="001667D9"/>
    <w:rsid w:val="00166BD7"/>
    <w:rsid w:val="00166EDE"/>
    <w:rsid w:val="00167219"/>
    <w:rsid w:val="00167E7D"/>
    <w:rsid w:val="001704A5"/>
    <w:rsid w:val="0017076A"/>
    <w:rsid w:val="00170963"/>
    <w:rsid w:val="00170BE8"/>
    <w:rsid w:val="00170C3D"/>
    <w:rsid w:val="001713C7"/>
    <w:rsid w:val="001718E8"/>
    <w:rsid w:val="00171CEB"/>
    <w:rsid w:val="00171D1B"/>
    <w:rsid w:val="00171E03"/>
    <w:rsid w:val="001721E6"/>
    <w:rsid w:val="001727A5"/>
    <w:rsid w:val="00172F0C"/>
    <w:rsid w:val="001737C9"/>
    <w:rsid w:val="00173CCE"/>
    <w:rsid w:val="001760B7"/>
    <w:rsid w:val="00177727"/>
    <w:rsid w:val="00177F5E"/>
    <w:rsid w:val="00180ADE"/>
    <w:rsid w:val="00180BC8"/>
    <w:rsid w:val="00181338"/>
    <w:rsid w:val="00181776"/>
    <w:rsid w:val="00181A04"/>
    <w:rsid w:val="00181A87"/>
    <w:rsid w:val="00181BE8"/>
    <w:rsid w:val="00181FFD"/>
    <w:rsid w:val="00182BC7"/>
    <w:rsid w:val="00183796"/>
    <w:rsid w:val="00183BC9"/>
    <w:rsid w:val="00183D44"/>
    <w:rsid w:val="0018506C"/>
    <w:rsid w:val="001852DC"/>
    <w:rsid w:val="001860C1"/>
    <w:rsid w:val="0018612A"/>
    <w:rsid w:val="0018667F"/>
    <w:rsid w:val="00186ACB"/>
    <w:rsid w:val="00186D2D"/>
    <w:rsid w:val="00187214"/>
    <w:rsid w:val="001903E5"/>
    <w:rsid w:val="00190761"/>
    <w:rsid w:val="001907D0"/>
    <w:rsid w:val="00190810"/>
    <w:rsid w:val="00191420"/>
    <w:rsid w:val="00191FFA"/>
    <w:rsid w:val="00192BDE"/>
    <w:rsid w:val="00192C90"/>
    <w:rsid w:val="00192D9B"/>
    <w:rsid w:val="0019313E"/>
    <w:rsid w:val="00193440"/>
    <w:rsid w:val="00193D36"/>
    <w:rsid w:val="00194A12"/>
    <w:rsid w:val="00194A2B"/>
    <w:rsid w:val="00194A3F"/>
    <w:rsid w:val="00195423"/>
    <w:rsid w:val="00195F23"/>
    <w:rsid w:val="00196287"/>
    <w:rsid w:val="00197D32"/>
    <w:rsid w:val="001A0463"/>
    <w:rsid w:val="001A1488"/>
    <w:rsid w:val="001A14B1"/>
    <w:rsid w:val="001A1980"/>
    <w:rsid w:val="001A1D07"/>
    <w:rsid w:val="001A229C"/>
    <w:rsid w:val="001A22C1"/>
    <w:rsid w:val="001A2468"/>
    <w:rsid w:val="001A2F4C"/>
    <w:rsid w:val="001A3076"/>
    <w:rsid w:val="001A310C"/>
    <w:rsid w:val="001A3BBD"/>
    <w:rsid w:val="001A4582"/>
    <w:rsid w:val="001A4950"/>
    <w:rsid w:val="001A4D1E"/>
    <w:rsid w:val="001A64E7"/>
    <w:rsid w:val="001A6EA5"/>
    <w:rsid w:val="001A6F1D"/>
    <w:rsid w:val="001A71FF"/>
    <w:rsid w:val="001A7C2E"/>
    <w:rsid w:val="001B08C6"/>
    <w:rsid w:val="001B0BE9"/>
    <w:rsid w:val="001B0E09"/>
    <w:rsid w:val="001B1107"/>
    <w:rsid w:val="001B189A"/>
    <w:rsid w:val="001B18D9"/>
    <w:rsid w:val="001B1D74"/>
    <w:rsid w:val="001B1DA7"/>
    <w:rsid w:val="001B28ED"/>
    <w:rsid w:val="001B2B36"/>
    <w:rsid w:val="001B370E"/>
    <w:rsid w:val="001B4D45"/>
    <w:rsid w:val="001B54D1"/>
    <w:rsid w:val="001B64D0"/>
    <w:rsid w:val="001B667D"/>
    <w:rsid w:val="001B6A8E"/>
    <w:rsid w:val="001B6C0F"/>
    <w:rsid w:val="001B6D54"/>
    <w:rsid w:val="001B7165"/>
    <w:rsid w:val="001B7200"/>
    <w:rsid w:val="001B75CF"/>
    <w:rsid w:val="001B760D"/>
    <w:rsid w:val="001B761D"/>
    <w:rsid w:val="001C089B"/>
    <w:rsid w:val="001C0A37"/>
    <w:rsid w:val="001C0A39"/>
    <w:rsid w:val="001C1D0F"/>
    <w:rsid w:val="001C1E43"/>
    <w:rsid w:val="001C1E44"/>
    <w:rsid w:val="001C1E68"/>
    <w:rsid w:val="001C1F76"/>
    <w:rsid w:val="001C2134"/>
    <w:rsid w:val="001C22D5"/>
    <w:rsid w:val="001C2B1C"/>
    <w:rsid w:val="001C3068"/>
    <w:rsid w:val="001C32EA"/>
    <w:rsid w:val="001C340B"/>
    <w:rsid w:val="001C34F5"/>
    <w:rsid w:val="001C3ABE"/>
    <w:rsid w:val="001C56AF"/>
    <w:rsid w:val="001C5707"/>
    <w:rsid w:val="001C57E1"/>
    <w:rsid w:val="001C604C"/>
    <w:rsid w:val="001C651C"/>
    <w:rsid w:val="001C6BEE"/>
    <w:rsid w:val="001C7E0A"/>
    <w:rsid w:val="001D13A6"/>
    <w:rsid w:val="001D1644"/>
    <w:rsid w:val="001D189F"/>
    <w:rsid w:val="001D1E09"/>
    <w:rsid w:val="001D2479"/>
    <w:rsid w:val="001D3561"/>
    <w:rsid w:val="001D37F8"/>
    <w:rsid w:val="001D3D9A"/>
    <w:rsid w:val="001D3DEA"/>
    <w:rsid w:val="001D43BC"/>
    <w:rsid w:val="001D4A5F"/>
    <w:rsid w:val="001D6DE5"/>
    <w:rsid w:val="001D6EFF"/>
    <w:rsid w:val="001D7466"/>
    <w:rsid w:val="001D78F5"/>
    <w:rsid w:val="001E0538"/>
    <w:rsid w:val="001E0A42"/>
    <w:rsid w:val="001E0B04"/>
    <w:rsid w:val="001E1138"/>
    <w:rsid w:val="001E1BE2"/>
    <w:rsid w:val="001E1EC2"/>
    <w:rsid w:val="001E28CB"/>
    <w:rsid w:val="001E28FC"/>
    <w:rsid w:val="001E2E3D"/>
    <w:rsid w:val="001E2E87"/>
    <w:rsid w:val="001E2F2C"/>
    <w:rsid w:val="001E4918"/>
    <w:rsid w:val="001E4CBC"/>
    <w:rsid w:val="001E56DC"/>
    <w:rsid w:val="001E5D1B"/>
    <w:rsid w:val="001E5D2F"/>
    <w:rsid w:val="001E603E"/>
    <w:rsid w:val="001E6DEC"/>
    <w:rsid w:val="001E7955"/>
    <w:rsid w:val="001E7A70"/>
    <w:rsid w:val="001E7C27"/>
    <w:rsid w:val="001F148D"/>
    <w:rsid w:val="001F18A5"/>
    <w:rsid w:val="001F1A8F"/>
    <w:rsid w:val="001F1B06"/>
    <w:rsid w:val="001F21D0"/>
    <w:rsid w:val="001F2435"/>
    <w:rsid w:val="001F2675"/>
    <w:rsid w:val="001F2A30"/>
    <w:rsid w:val="001F2E48"/>
    <w:rsid w:val="001F3333"/>
    <w:rsid w:val="001F3C37"/>
    <w:rsid w:val="001F4BF6"/>
    <w:rsid w:val="001F505F"/>
    <w:rsid w:val="001F5088"/>
    <w:rsid w:val="001F57AA"/>
    <w:rsid w:val="001F5A1D"/>
    <w:rsid w:val="001F5D0F"/>
    <w:rsid w:val="001F5E80"/>
    <w:rsid w:val="001F60DD"/>
    <w:rsid w:val="001F62A9"/>
    <w:rsid w:val="001F67DB"/>
    <w:rsid w:val="001F6C81"/>
    <w:rsid w:val="001F6EC3"/>
    <w:rsid w:val="001F797F"/>
    <w:rsid w:val="001F7F2D"/>
    <w:rsid w:val="0020090E"/>
    <w:rsid w:val="0020164C"/>
    <w:rsid w:val="0020164E"/>
    <w:rsid w:val="002016D5"/>
    <w:rsid w:val="00201E9D"/>
    <w:rsid w:val="002026BC"/>
    <w:rsid w:val="00202817"/>
    <w:rsid w:val="00202BEA"/>
    <w:rsid w:val="00203087"/>
    <w:rsid w:val="00203CCE"/>
    <w:rsid w:val="00203EC0"/>
    <w:rsid w:val="00205483"/>
    <w:rsid w:val="00205FB1"/>
    <w:rsid w:val="00206E65"/>
    <w:rsid w:val="00206E8F"/>
    <w:rsid w:val="0020788C"/>
    <w:rsid w:val="00210666"/>
    <w:rsid w:val="002106DB"/>
    <w:rsid w:val="00210A9B"/>
    <w:rsid w:val="002110E4"/>
    <w:rsid w:val="00211CFA"/>
    <w:rsid w:val="002125EC"/>
    <w:rsid w:val="002127E8"/>
    <w:rsid w:val="00212938"/>
    <w:rsid w:val="00212EC6"/>
    <w:rsid w:val="00213A53"/>
    <w:rsid w:val="00213BD7"/>
    <w:rsid w:val="00214D19"/>
    <w:rsid w:val="00214F49"/>
    <w:rsid w:val="0021535B"/>
    <w:rsid w:val="00216146"/>
    <w:rsid w:val="00216AE9"/>
    <w:rsid w:val="00216CB6"/>
    <w:rsid w:val="00216F8C"/>
    <w:rsid w:val="0021786B"/>
    <w:rsid w:val="0022004C"/>
    <w:rsid w:val="00220090"/>
    <w:rsid w:val="002205B8"/>
    <w:rsid w:val="00220F74"/>
    <w:rsid w:val="0022108C"/>
    <w:rsid w:val="00221970"/>
    <w:rsid w:val="002222E4"/>
    <w:rsid w:val="00222479"/>
    <w:rsid w:val="00222AFA"/>
    <w:rsid w:val="00223563"/>
    <w:rsid w:val="00223DFA"/>
    <w:rsid w:val="002240DB"/>
    <w:rsid w:val="002241F5"/>
    <w:rsid w:val="002242D4"/>
    <w:rsid w:val="0022460F"/>
    <w:rsid w:val="002256EB"/>
    <w:rsid w:val="00225BC4"/>
    <w:rsid w:val="00225D20"/>
    <w:rsid w:val="002261EE"/>
    <w:rsid w:val="0022654C"/>
    <w:rsid w:val="0022660A"/>
    <w:rsid w:val="00226E35"/>
    <w:rsid w:val="00227173"/>
    <w:rsid w:val="002274C1"/>
    <w:rsid w:val="002276C4"/>
    <w:rsid w:val="00227A26"/>
    <w:rsid w:val="002302E9"/>
    <w:rsid w:val="00230AF7"/>
    <w:rsid w:val="002312A7"/>
    <w:rsid w:val="00231402"/>
    <w:rsid w:val="00231C1A"/>
    <w:rsid w:val="00232116"/>
    <w:rsid w:val="00232229"/>
    <w:rsid w:val="00232B1E"/>
    <w:rsid w:val="00232C34"/>
    <w:rsid w:val="00232E13"/>
    <w:rsid w:val="00232FA5"/>
    <w:rsid w:val="0023321C"/>
    <w:rsid w:val="00233A01"/>
    <w:rsid w:val="00233AF8"/>
    <w:rsid w:val="00233D84"/>
    <w:rsid w:val="002342A5"/>
    <w:rsid w:val="00234860"/>
    <w:rsid w:val="002348FE"/>
    <w:rsid w:val="00234922"/>
    <w:rsid w:val="00234BD2"/>
    <w:rsid w:val="0023521C"/>
    <w:rsid w:val="00235312"/>
    <w:rsid w:val="002356E9"/>
    <w:rsid w:val="002359BD"/>
    <w:rsid w:val="00235BAF"/>
    <w:rsid w:val="00235DCE"/>
    <w:rsid w:val="0023695D"/>
    <w:rsid w:val="00236B93"/>
    <w:rsid w:val="00236FFD"/>
    <w:rsid w:val="00240097"/>
    <w:rsid w:val="002404ED"/>
    <w:rsid w:val="002404F8"/>
    <w:rsid w:val="002405F1"/>
    <w:rsid w:val="0024065E"/>
    <w:rsid w:val="002415C1"/>
    <w:rsid w:val="002415CC"/>
    <w:rsid w:val="00241A12"/>
    <w:rsid w:val="00241C5A"/>
    <w:rsid w:val="00241CB2"/>
    <w:rsid w:val="00243235"/>
    <w:rsid w:val="002435EC"/>
    <w:rsid w:val="00245785"/>
    <w:rsid w:val="00245AD8"/>
    <w:rsid w:val="00246766"/>
    <w:rsid w:val="00246B56"/>
    <w:rsid w:val="002472E8"/>
    <w:rsid w:val="002477B1"/>
    <w:rsid w:val="00247C8D"/>
    <w:rsid w:val="00247D6E"/>
    <w:rsid w:val="00250A8B"/>
    <w:rsid w:val="00250B3F"/>
    <w:rsid w:val="00250F45"/>
    <w:rsid w:val="00251028"/>
    <w:rsid w:val="00251591"/>
    <w:rsid w:val="002515FA"/>
    <w:rsid w:val="002516BA"/>
    <w:rsid w:val="00251B41"/>
    <w:rsid w:val="00251EEA"/>
    <w:rsid w:val="00251F2E"/>
    <w:rsid w:val="00252E8D"/>
    <w:rsid w:val="00254BD7"/>
    <w:rsid w:val="00255162"/>
    <w:rsid w:val="00255402"/>
    <w:rsid w:val="00255802"/>
    <w:rsid w:val="00256009"/>
    <w:rsid w:val="0025607A"/>
    <w:rsid w:val="0025627F"/>
    <w:rsid w:val="00256338"/>
    <w:rsid w:val="00256504"/>
    <w:rsid w:val="00256936"/>
    <w:rsid w:val="0025785C"/>
    <w:rsid w:val="00257CF8"/>
    <w:rsid w:val="0026008B"/>
    <w:rsid w:val="00260622"/>
    <w:rsid w:val="002606B8"/>
    <w:rsid w:val="00260CBE"/>
    <w:rsid w:val="00260CF3"/>
    <w:rsid w:val="00261005"/>
    <w:rsid w:val="002616DB"/>
    <w:rsid w:val="002618F0"/>
    <w:rsid w:val="00261C3A"/>
    <w:rsid w:val="00261D9F"/>
    <w:rsid w:val="00262F4B"/>
    <w:rsid w:val="00262FD1"/>
    <w:rsid w:val="0026378D"/>
    <w:rsid w:val="0026383D"/>
    <w:rsid w:val="00263CDD"/>
    <w:rsid w:val="00263F98"/>
    <w:rsid w:val="0026402D"/>
    <w:rsid w:val="00264B71"/>
    <w:rsid w:val="00264EAA"/>
    <w:rsid w:val="00265598"/>
    <w:rsid w:val="002660EF"/>
    <w:rsid w:val="00266236"/>
    <w:rsid w:val="00266282"/>
    <w:rsid w:val="00266626"/>
    <w:rsid w:val="00266CA1"/>
    <w:rsid w:val="00267303"/>
    <w:rsid w:val="00267AD3"/>
    <w:rsid w:val="00270231"/>
    <w:rsid w:val="002702BE"/>
    <w:rsid w:val="002707CA"/>
    <w:rsid w:val="00271174"/>
    <w:rsid w:val="0027209A"/>
    <w:rsid w:val="0027238D"/>
    <w:rsid w:val="00273829"/>
    <w:rsid w:val="00274EA4"/>
    <w:rsid w:val="002750BE"/>
    <w:rsid w:val="00275BA0"/>
    <w:rsid w:val="0027621E"/>
    <w:rsid w:val="002763B3"/>
    <w:rsid w:val="002774D9"/>
    <w:rsid w:val="00280061"/>
    <w:rsid w:val="00281025"/>
    <w:rsid w:val="00281C70"/>
    <w:rsid w:val="00282A04"/>
    <w:rsid w:val="00282E91"/>
    <w:rsid w:val="00283165"/>
    <w:rsid w:val="002837F7"/>
    <w:rsid w:val="00284060"/>
    <w:rsid w:val="002848E0"/>
    <w:rsid w:val="002849E6"/>
    <w:rsid w:val="0028563F"/>
    <w:rsid w:val="00285FC6"/>
    <w:rsid w:val="00286185"/>
    <w:rsid w:val="002864BB"/>
    <w:rsid w:val="00287131"/>
    <w:rsid w:val="00287242"/>
    <w:rsid w:val="00287946"/>
    <w:rsid w:val="00287996"/>
    <w:rsid w:val="00290D84"/>
    <w:rsid w:val="00290DFA"/>
    <w:rsid w:val="00291D12"/>
    <w:rsid w:val="00291E91"/>
    <w:rsid w:val="002921A9"/>
    <w:rsid w:val="00292268"/>
    <w:rsid w:val="00292C6D"/>
    <w:rsid w:val="00292E76"/>
    <w:rsid w:val="00293BCF"/>
    <w:rsid w:val="002943B1"/>
    <w:rsid w:val="00294487"/>
    <w:rsid w:val="00294D16"/>
    <w:rsid w:val="002950B2"/>
    <w:rsid w:val="002952D9"/>
    <w:rsid w:val="00295408"/>
    <w:rsid w:val="0029594E"/>
    <w:rsid w:val="00295CCF"/>
    <w:rsid w:val="00295FF1"/>
    <w:rsid w:val="002961DC"/>
    <w:rsid w:val="0029626C"/>
    <w:rsid w:val="002973BB"/>
    <w:rsid w:val="002A00BC"/>
    <w:rsid w:val="002A07B4"/>
    <w:rsid w:val="002A0D68"/>
    <w:rsid w:val="002A162F"/>
    <w:rsid w:val="002A22FB"/>
    <w:rsid w:val="002A2DB2"/>
    <w:rsid w:val="002A3618"/>
    <w:rsid w:val="002A3828"/>
    <w:rsid w:val="002A3919"/>
    <w:rsid w:val="002A396E"/>
    <w:rsid w:val="002A456F"/>
    <w:rsid w:val="002A4765"/>
    <w:rsid w:val="002A49EC"/>
    <w:rsid w:val="002A4B49"/>
    <w:rsid w:val="002A4B5F"/>
    <w:rsid w:val="002A4BF9"/>
    <w:rsid w:val="002A4F4F"/>
    <w:rsid w:val="002A59F8"/>
    <w:rsid w:val="002A69EA"/>
    <w:rsid w:val="002B0147"/>
    <w:rsid w:val="002B01D3"/>
    <w:rsid w:val="002B09BE"/>
    <w:rsid w:val="002B09D1"/>
    <w:rsid w:val="002B09E4"/>
    <w:rsid w:val="002B0D46"/>
    <w:rsid w:val="002B11BC"/>
    <w:rsid w:val="002B2467"/>
    <w:rsid w:val="002B2A44"/>
    <w:rsid w:val="002B4151"/>
    <w:rsid w:val="002B4175"/>
    <w:rsid w:val="002B418A"/>
    <w:rsid w:val="002B41A3"/>
    <w:rsid w:val="002B4F2E"/>
    <w:rsid w:val="002B5378"/>
    <w:rsid w:val="002B55B9"/>
    <w:rsid w:val="002B5746"/>
    <w:rsid w:val="002B5B1B"/>
    <w:rsid w:val="002B618C"/>
    <w:rsid w:val="002B6904"/>
    <w:rsid w:val="002B6BC0"/>
    <w:rsid w:val="002B6C10"/>
    <w:rsid w:val="002B6D8E"/>
    <w:rsid w:val="002B6FBD"/>
    <w:rsid w:val="002C054D"/>
    <w:rsid w:val="002C0F26"/>
    <w:rsid w:val="002C168D"/>
    <w:rsid w:val="002C16C9"/>
    <w:rsid w:val="002C1A6D"/>
    <w:rsid w:val="002C1B4D"/>
    <w:rsid w:val="002C2310"/>
    <w:rsid w:val="002C26DF"/>
    <w:rsid w:val="002C2B6F"/>
    <w:rsid w:val="002C2C10"/>
    <w:rsid w:val="002C3B4A"/>
    <w:rsid w:val="002C4545"/>
    <w:rsid w:val="002C481A"/>
    <w:rsid w:val="002C4824"/>
    <w:rsid w:val="002C4BF3"/>
    <w:rsid w:val="002C4DB0"/>
    <w:rsid w:val="002C6BCC"/>
    <w:rsid w:val="002C6EA3"/>
    <w:rsid w:val="002C6F7D"/>
    <w:rsid w:val="002C71BD"/>
    <w:rsid w:val="002D1254"/>
    <w:rsid w:val="002D186B"/>
    <w:rsid w:val="002D2486"/>
    <w:rsid w:val="002D28EA"/>
    <w:rsid w:val="002D3009"/>
    <w:rsid w:val="002D3D58"/>
    <w:rsid w:val="002D3FBA"/>
    <w:rsid w:val="002D4287"/>
    <w:rsid w:val="002D42DB"/>
    <w:rsid w:val="002D4A70"/>
    <w:rsid w:val="002D53AE"/>
    <w:rsid w:val="002D54BB"/>
    <w:rsid w:val="002D5890"/>
    <w:rsid w:val="002D5E58"/>
    <w:rsid w:val="002D6C1D"/>
    <w:rsid w:val="002D72B5"/>
    <w:rsid w:val="002D73D8"/>
    <w:rsid w:val="002E0000"/>
    <w:rsid w:val="002E132D"/>
    <w:rsid w:val="002E1564"/>
    <w:rsid w:val="002E1B2F"/>
    <w:rsid w:val="002E1C45"/>
    <w:rsid w:val="002E2120"/>
    <w:rsid w:val="002E22D4"/>
    <w:rsid w:val="002E2B6E"/>
    <w:rsid w:val="002E2E97"/>
    <w:rsid w:val="002E2ECC"/>
    <w:rsid w:val="002E36E2"/>
    <w:rsid w:val="002E3A8E"/>
    <w:rsid w:val="002E4F27"/>
    <w:rsid w:val="002E5167"/>
    <w:rsid w:val="002E75B4"/>
    <w:rsid w:val="002E7B5D"/>
    <w:rsid w:val="002F0399"/>
    <w:rsid w:val="002F0645"/>
    <w:rsid w:val="002F0CE6"/>
    <w:rsid w:val="002F0FAC"/>
    <w:rsid w:val="002F15DB"/>
    <w:rsid w:val="002F1633"/>
    <w:rsid w:val="002F2406"/>
    <w:rsid w:val="002F27AD"/>
    <w:rsid w:val="002F2959"/>
    <w:rsid w:val="002F2A5A"/>
    <w:rsid w:val="002F33E5"/>
    <w:rsid w:val="002F3C42"/>
    <w:rsid w:val="002F4362"/>
    <w:rsid w:val="002F4B88"/>
    <w:rsid w:val="002F4E6D"/>
    <w:rsid w:val="002F5844"/>
    <w:rsid w:val="002F5854"/>
    <w:rsid w:val="002F5DAA"/>
    <w:rsid w:val="002F5DBD"/>
    <w:rsid w:val="002F686F"/>
    <w:rsid w:val="002F76CB"/>
    <w:rsid w:val="0030051B"/>
    <w:rsid w:val="003008D7"/>
    <w:rsid w:val="00300D81"/>
    <w:rsid w:val="003012DB"/>
    <w:rsid w:val="00301993"/>
    <w:rsid w:val="003024C8"/>
    <w:rsid w:val="00302E05"/>
    <w:rsid w:val="00303179"/>
    <w:rsid w:val="003034D5"/>
    <w:rsid w:val="00303C04"/>
    <w:rsid w:val="003040D1"/>
    <w:rsid w:val="003044DA"/>
    <w:rsid w:val="0030515B"/>
    <w:rsid w:val="003054F8"/>
    <w:rsid w:val="00305C50"/>
    <w:rsid w:val="00305E6A"/>
    <w:rsid w:val="003061BC"/>
    <w:rsid w:val="003062A2"/>
    <w:rsid w:val="0030677E"/>
    <w:rsid w:val="00306F4B"/>
    <w:rsid w:val="00307B29"/>
    <w:rsid w:val="00310812"/>
    <w:rsid w:val="00310887"/>
    <w:rsid w:val="00310CFE"/>
    <w:rsid w:val="00311401"/>
    <w:rsid w:val="003115D7"/>
    <w:rsid w:val="00311AFF"/>
    <w:rsid w:val="00311FB1"/>
    <w:rsid w:val="003120EA"/>
    <w:rsid w:val="00313FE9"/>
    <w:rsid w:val="0031422C"/>
    <w:rsid w:val="0031424B"/>
    <w:rsid w:val="00314816"/>
    <w:rsid w:val="00314AC3"/>
    <w:rsid w:val="00314C60"/>
    <w:rsid w:val="00314FA6"/>
    <w:rsid w:val="0031599C"/>
    <w:rsid w:val="00316FB2"/>
    <w:rsid w:val="003170D3"/>
    <w:rsid w:val="003177A0"/>
    <w:rsid w:val="003203AE"/>
    <w:rsid w:val="003207A9"/>
    <w:rsid w:val="00320D86"/>
    <w:rsid w:val="003213C1"/>
    <w:rsid w:val="00321595"/>
    <w:rsid w:val="0032167E"/>
    <w:rsid w:val="00321B40"/>
    <w:rsid w:val="00321B89"/>
    <w:rsid w:val="00321B90"/>
    <w:rsid w:val="00322369"/>
    <w:rsid w:val="00322522"/>
    <w:rsid w:val="003226D9"/>
    <w:rsid w:val="00322978"/>
    <w:rsid w:val="00322F41"/>
    <w:rsid w:val="003233D8"/>
    <w:rsid w:val="00324270"/>
    <w:rsid w:val="003243AA"/>
    <w:rsid w:val="00324837"/>
    <w:rsid w:val="00324B0D"/>
    <w:rsid w:val="00324D0A"/>
    <w:rsid w:val="003250C1"/>
    <w:rsid w:val="00325253"/>
    <w:rsid w:val="003258B4"/>
    <w:rsid w:val="00325A35"/>
    <w:rsid w:val="00325AA0"/>
    <w:rsid w:val="00326115"/>
    <w:rsid w:val="003265D9"/>
    <w:rsid w:val="0032679D"/>
    <w:rsid w:val="003267C3"/>
    <w:rsid w:val="003271DB"/>
    <w:rsid w:val="003276BC"/>
    <w:rsid w:val="003304DB"/>
    <w:rsid w:val="00330E71"/>
    <w:rsid w:val="00331528"/>
    <w:rsid w:val="0033203B"/>
    <w:rsid w:val="003325A4"/>
    <w:rsid w:val="00332621"/>
    <w:rsid w:val="003343C2"/>
    <w:rsid w:val="0033479C"/>
    <w:rsid w:val="00334A5A"/>
    <w:rsid w:val="00335A41"/>
    <w:rsid w:val="00335D8D"/>
    <w:rsid w:val="00336EB8"/>
    <w:rsid w:val="00336F2A"/>
    <w:rsid w:val="00337028"/>
    <w:rsid w:val="003407F1"/>
    <w:rsid w:val="00340A17"/>
    <w:rsid w:val="0034135D"/>
    <w:rsid w:val="003416E3"/>
    <w:rsid w:val="003416E8"/>
    <w:rsid w:val="003417B7"/>
    <w:rsid w:val="003418CE"/>
    <w:rsid w:val="00341EC9"/>
    <w:rsid w:val="00341F4E"/>
    <w:rsid w:val="0034215A"/>
    <w:rsid w:val="00342969"/>
    <w:rsid w:val="00343379"/>
    <w:rsid w:val="003442E6"/>
    <w:rsid w:val="003456DC"/>
    <w:rsid w:val="00346081"/>
    <w:rsid w:val="00346768"/>
    <w:rsid w:val="00350C08"/>
    <w:rsid w:val="003510D2"/>
    <w:rsid w:val="003515C5"/>
    <w:rsid w:val="0035177A"/>
    <w:rsid w:val="00352701"/>
    <w:rsid w:val="003528F3"/>
    <w:rsid w:val="00352A86"/>
    <w:rsid w:val="00353123"/>
    <w:rsid w:val="003532F8"/>
    <w:rsid w:val="003535BE"/>
    <w:rsid w:val="00353C0E"/>
    <w:rsid w:val="0035463D"/>
    <w:rsid w:val="00354FDC"/>
    <w:rsid w:val="003552FE"/>
    <w:rsid w:val="00355339"/>
    <w:rsid w:val="00355379"/>
    <w:rsid w:val="00355B83"/>
    <w:rsid w:val="00355E91"/>
    <w:rsid w:val="00356163"/>
    <w:rsid w:val="0035619F"/>
    <w:rsid w:val="0035662E"/>
    <w:rsid w:val="0035755B"/>
    <w:rsid w:val="00357EE3"/>
    <w:rsid w:val="003608D1"/>
    <w:rsid w:val="00361298"/>
    <w:rsid w:val="0036182E"/>
    <w:rsid w:val="00361DE9"/>
    <w:rsid w:val="00362032"/>
    <w:rsid w:val="00362259"/>
    <w:rsid w:val="003624AE"/>
    <w:rsid w:val="00362A50"/>
    <w:rsid w:val="00362D28"/>
    <w:rsid w:val="003632E6"/>
    <w:rsid w:val="00363B25"/>
    <w:rsid w:val="00365403"/>
    <w:rsid w:val="00365A5B"/>
    <w:rsid w:val="0036605B"/>
    <w:rsid w:val="00366958"/>
    <w:rsid w:val="0036714C"/>
    <w:rsid w:val="00367350"/>
    <w:rsid w:val="00367ED4"/>
    <w:rsid w:val="00370B37"/>
    <w:rsid w:val="00370B95"/>
    <w:rsid w:val="00370D44"/>
    <w:rsid w:val="00370FC1"/>
    <w:rsid w:val="00371F69"/>
    <w:rsid w:val="00372128"/>
    <w:rsid w:val="00372903"/>
    <w:rsid w:val="00372B37"/>
    <w:rsid w:val="00372C14"/>
    <w:rsid w:val="0037360C"/>
    <w:rsid w:val="00373757"/>
    <w:rsid w:val="003744AD"/>
    <w:rsid w:val="003749F4"/>
    <w:rsid w:val="00374D5C"/>
    <w:rsid w:val="00374D5E"/>
    <w:rsid w:val="00374DCC"/>
    <w:rsid w:val="0037503F"/>
    <w:rsid w:val="003756DD"/>
    <w:rsid w:val="0037584E"/>
    <w:rsid w:val="00375A4D"/>
    <w:rsid w:val="00376CAA"/>
    <w:rsid w:val="00377075"/>
    <w:rsid w:val="00377DCC"/>
    <w:rsid w:val="00377F26"/>
    <w:rsid w:val="0038099F"/>
    <w:rsid w:val="0038118D"/>
    <w:rsid w:val="00382092"/>
    <w:rsid w:val="0038251E"/>
    <w:rsid w:val="00383343"/>
    <w:rsid w:val="003835BD"/>
    <w:rsid w:val="00383D81"/>
    <w:rsid w:val="00384286"/>
    <w:rsid w:val="00385037"/>
    <w:rsid w:val="003857EB"/>
    <w:rsid w:val="00385A4F"/>
    <w:rsid w:val="00385FE7"/>
    <w:rsid w:val="00387098"/>
    <w:rsid w:val="00387246"/>
    <w:rsid w:val="0038773E"/>
    <w:rsid w:val="0038786F"/>
    <w:rsid w:val="00387CCF"/>
    <w:rsid w:val="00387DF5"/>
    <w:rsid w:val="00390DA6"/>
    <w:rsid w:val="00392EDD"/>
    <w:rsid w:val="00393602"/>
    <w:rsid w:val="003936EE"/>
    <w:rsid w:val="0039478E"/>
    <w:rsid w:val="00394ADA"/>
    <w:rsid w:val="00394EF1"/>
    <w:rsid w:val="00395179"/>
    <w:rsid w:val="00395548"/>
    <w:rsid w:val="003964B0"/>
    <w:rsid w:val="00396946"/>
    <w:rsid w:val="0039791A"/>
    <w:rsid w:val="00397F75"/>
    <w:rsid w:val="00397FDD"/>
    <w:rsid w:val="003A00DF"/>
    <w:rsid w:val="003A00EA"/>
    <w:rsid w:val="003A0A3D"/>
    <w:rsid w:val="003A0E16"/>
    <w:rsid w:val="003A1551"/>
    <w:rsid w:val="003A230A"/>
    <w:rsid w:val="003A291B"/>
    <w:rsid w:val="003A2A88"/>
    <w:rsid w:val="003A2B28"/>
    <w:rsid w:val="003A37BA"/>
    <w:rsid w:val="003A49AD"/>
    <w:rsid w:val="003A4B5F"/>
    <w:rsid w:val="003A4F89"/>
    <w:rsid w:val="003A5C01"/>
    <w:rsid w:val="003A6559"/>
    <w:rsid w:val="003A6EC2"/>
    <w:rsid w:val="003A787B"/>
    <w:rsid w:val="003A7B77"/>
    <w:rsid w:val="003A7C65"/>
    <w:rsid w:val="003B0131"/>
    <w:rsid w:val="003B0133"/>
    <w:rsid w:val="003B09D2"/>
    <w:rsid w:val="003B15CC"/>
    <w:rsid w:val="003B17D9"/>
    <w:rsid w:val="003B18A7"/>
    <w:rsid w:val="003B2017"/>
    <w:rsid w:val="003B271D"/>
    <w:rsid w:val="003B278D"/>
    <w:rsid w:val="003B2A77"/>
    <w:rsid w:val="003B3626"/>
    <w:rsid w:val="003B3CF0"/>
    <w:rsid w:val="003B45AE"/>
    <w:rsid w:val="003B486D"/>
    <w:rsid w:val="003B4888"/>
    <w:rsid w:val="003B494E"/>
    <w:rsid w:val="003B4D48"/>
    <w:rsid w:val="003B5F5E"/>
    <w:rsid w:val="003B6149"/>
    <w:rsid w:val="003B6255"/>
    <w:rsid w:val="003B6641"/>
    <w:rsid w:val="003B6B2D"/>
    <w:rsid w:val="003B742E"/>
    <w:rsid w:val="003B79BD"/>
    <w:rsid w:val="003C11C7"/>
    <w:rsid w:val="003C1387"/>
    <w:rsid w:val="003C1733"/>
    <w:rsid w:val="003C1E63"/>
    <w:rsid w:val="003C20E3"/>
    <w:rsid w:val="003C2101"/>
    <w:rsid w:val="003C27C8"/>
    <w:rsid w:val="003C2B71"/>
    <w:rsid w:val="003C392C"/>
    <w:rsid w:val="003C3E0B"/>
    <w:rsid w:val="003C47DF"/>
    <w:rsid w:val="003C4B34"/>
    <w:rsid w:val="003C4D86"/>
    <w:rsid w:val="003C590A"/>
    <w:rsid w:val="003C5BC9"/>
    <w:rsid w:val="003C5DDE"/>
    <w:rsid w:val="003C62F8"/>
    <w:rsid w:val="003C70D4"/>
    <w:rsid w:val="003D0A67"/>
    <w:rsid w:val="003D17BA"/>
    <w:rsid w:val="003D23AB"/>
    <w:rsid w:val="003D33CC"/>
    <w:rsid w:val="003D3695"/>
    <w:rsid w:val="003D37E9"/>
    <w:rsid w:val="003D3953"/>
    <w:rsid w:val="003D456E"/>
    <w:rsid w:val="003D4695"/>
    <w:rsid w:val="003D4C10"/>
    <w:rsid w:val="003D4C13"/>
    <w:rsid w:val="003D4C27"/>
    <w:rsid w:val="003D5F93"/>
    <w:rsid w:val="003D6485"/>
    <w:rsid w:val="003D6DAD"/>
    <w:rsid w:val="003D75C3"/>
    <w:rsid w:val="003D77A5"/>
    <w:rsid w:val="003D79FE"/>
    <w:rsid w:val="003E0346"/>
    <w:rsid w:val="003E03AA"/>
    <w:rsid w:val="003E0BA1"/>
    <w:rsid w:val="003E16A5"/>
    <w:rsid w:val="003E2442"/>
    <w:rsid w:val="003E2EAB"/>
    <w:rsid w:val="003E2EF7"/>
    <w:rsid w:val="003E33D9"/>
    <w:rsid w:val="003E3731"/>
    <w:rsid w:val="003E3903"/>
    <w:rsid w:val="003E3949"/>
    <w:rsid w:val="003E39DD"/>
    <w:rsid w:val="003E3CD4"/>
    <w:rsid w:val="003E4495"/>
    <w:rsid w:val="003E4BC4"/>
    <w:rsid w:val="003E4F46"/>
    <w:rsid w:val="003E5037"/>
    <w:rsid w:val="003E51E1"/>
    <w:rsid w:val="003E543E"/>
    <w:rsid w:val="003E656F"/>
    <w:rsid w:val="003E65DC"/>
    <w:rsid w:val="003E777B"/>
    <w:rsid w:val="003E78C7"/>
    <w:rsid w:val="003E7BFF"/>
    <w:rsid w:val="003E7CAD"/>
    <w:rsid w:val="003F021F"/>
    <w:rsid w:val="003F07E0"/>
    <w:rsid w:val="003F0C36"/>
    <w:rsid w:val="003F16CC"/>
    <w:rsid w:val="003F2B4F"/>
    <w:rsid w:val="003F2FB2"/>
    <w:rsid w:val="003F313B"/>
    <w:rsid w:val="003F34DD"/>
    <w:rsid w:val="003F35B6"/>
    <w:rsid w:val="003F3C28"/>
    <w:rsid w:val="003F3D53"/>
    <w:rsid w:val="003F3DBB"/>
    <w:rsid w:val="003F4E98"/>
    <w:rsid w:val="003F5407"/>
    <w:rsid w:val="003F5B80"/>
    <w:rsid w:val="003F6753"/>
    <w:rsid w:val="003F74EA"/>
    <w:rsid w:val="003F76DD"/>
    <w:rsid w:val="003F7BE6"/>
    <w:rsid w:val="004000CB"/>
    <w:rsid w:val="004003C0"/>
    <w:rsid w:val="00400877"/>
    <w:rsid w:val="004011C1"/>
    <w:rsid w:val="004012FF"/>
    <w:rsid w:val="00401541"/>
    <w:rsid w:val="00401770"/>
    <w:rsid w:val="004018E1"/>
    <w:rsid w:val="004020B6"/>
    <w:rsid w:val="00402F1C"/>
    <w:rsid w:val="00403450"/>
    <w:rsid w:val="0040373A"/>
    <w:rsid w:val="00403D8D"/>
    <w:rsid w:val="00403F79"/>
    <w:rsid w:val="00403FB9"/>
    <w:rsid w:val="0040477E"/>
    <w:rsid w:val="00404B06"/>
    <w:rsid w:val="00404E74"/>
    <w:rsid w:val="0040543B"/>
    <w:rsid w:val="00405509"/>
    <w:rsid w:val="0040670A"/>
    <w:rsid w:val="00406BBF"/>
    <w:rsid w:val="00407341"/>
    <w:rsid w:val="00407A1B"/>
    <w:rsid w:val="00407DE5"/>
    <w:rsid w:val="00410D0B"/>
    <w:rsid w:val="00410F01"/>
    <w:rsid w:val="00410F17"/>
    <w:rsid w:val="00413087"/>
    <w:rsid w:val="00413150"/>
    <w:rsid w:val="0041315E"/>
    <w:rsid w:val="00413595"/>
    <w:rsid w:val="00414682"/>
    <w:rsid w:val="004148EF"/>
    <w:rsid w:val="00414A00"/>
    <w:rsid w:val="004154D2"/>
    <w:rsid w:val="00415B43"/>
    <w:rsid w:val="00415CE4"/>
    <w:rsid w:val="004162A2"/>
    <w:rsid w:val="00416567"/>
    <w:rsid w:val="004166CC"/>
    <w:rsid w:val="00416D07"/>
    <w:rsid w:val="00417480"/>
    <w:rsid w:val="00417B8F"/>
    <w:rsid w:val="00420046"/>
    <w:rsid w:val="00420830"/>
    <w:rsid w:val="00420B07"/>
    <w:rsid w:val="00421303"/>
    <w:rsid w:val="00421673"/>
    <w:rsid w:val="004233F8"/>
    <w:rsid w:val="00424017"/>
    <w:rsid w:val="0042472C"/>
    <w:rsid w:val="004263C4"/>
    <w:rsid w:val="00426BBE"/>
    <w:rsid w:val="004279E4"/>
    <w:rsid w:val="00427DFC"/>
    <w:rsid w:val="004303BB"/>
    <w:rsid w:val="004307D6"/>
    <w:rsid w:val="0043082E"/>
    <w:rsid w:val="004308B2"/>
    <w:rsid w:val="00430C5D"/>
    <w:rsid w:val="00430F7F"/>
    <w:rsid w:val="00432721"/>
    <w:rsid w:val="00433BBF"/>
    <w:rsid w:val="00433FAA"/>
    <w:rsid w:val="00433FB3"/>
    <w:rsid w:val="00434F21"/>
    <w:rsid w:val="00435A9B"/>
    <w:rsid w:val="004361B1"/>
    <w:rsid w:val="00436F4B"/>
    <w:rsid w:val="004372C3"/>
    <w:rsid w:val="004375F9"/>
    <w:rsid w:val="0043761E"/>
    <w:rsid w:val="004378C5"/>
    <w:rsid w:val="00437D28"/>
    <w:rsid w:val="00437E4C"/>
    <w:rsid w:val="00440CE2"/>
    <w:rsid w:val="004415D1"/>
    <w:rsid w:val="004416FA"/>
    <w:rsid w:val="00441A4A"/>
    <w:rsid w:val="00441D32"/>
    <w:rsid w:val="00441D33"/>
    <w:rsid w:val="0044205E"/>
    <w:rsid w:val="004421F2"/>
    <w:rsid w:val="00442717"/>
    <w:rsid w:val="00442758"/>
    <w:rsid w:val="00442A42"/>
    <w:rsid w:val="00442D43"/>
    <w:rsid w:val="00443641"/>
    <w:rsid w:val="00443FA5"/>
    <w:rsid w:val="004441B3"/>
    <w:rsid w:val="00444661"/>
    <w:rsid w:val="00444669"/>
    <w:rsid w:val="00444F98"/>
    <w:rsid w:val="0044562D"/>
    <w:rsid w:val="0044585D"/>
    <w:rsid w:val="004458C7"/>
    <w:rsid w:val="00445C47"/>
    <w:rsid w:val="00445D69"/>
    <w:rsid w:val="00446258"/>
    <w:rsid w:val="00446564"/>
    <w:rsid w:val="004465FA"/>
    <w:rsid w:val="0044674B"/>
    <w:rsid w:val="0045016F"/>
    <w:rsid w:val="00450281"/>
    <w:rsid w:val="00450ABE"/>
    <w:rsid w:val="00450D98"/>
    <w:rsid w:val="00451AC4"/>
    <w:rsid w:val="00451CC6"/>
    <w:rsid w:val="00451F50"/>
    <w:rsid w:val="00452215"/>
    <w:rsid w:val="0045235C"/>
    <w:rsid w:val="00453629"/>
    <w:rsid w:val="00453A3C"/>
    <w:rsid w:val="004542CC"/>
    <w:rsid w:val="00454874"/>
    <w:rsid w:val="00454A07"/>
    <w:rsid w:val="00454C7D"/>
    <w:rsid w:val="00455168"/>
    <w:rsid w:val="00455DC1"/>
    <w:rsid w:val="004560DE"/>
    <w:rsid w:val="004562A6"/>
    <w:rsid w:val="00456AFD"/>
    <w:rsid w:val="0045702A"/>
    <w:rsid w:val="00457286"/>
    <w:rsid w:val="00460040"/>
    <w:rsid w:val="00461282"/>
    <w:rsid w:val="00461C55"/>
    <w:rsid w:val="00461D0A"/>
    <w:rsid w:val="00462192"/>
    <w:rsid w:val="004621FB"/>
    <w:rsid w:val="00463790"/>
    <w:rsid w:val="00463955"/>
    <w:rsid w:val="00463F4A"/>
    <w:rsid w:val="0046502C"/>
    <w:rsid w:val="00465092"/>
    <w:rsid w:val="00466288"/>
    <w:rsid w:val="0046628E"/>
    <w:rsid w:val="0046638B"/>
    <w:rsid w:val="00467451"/>
    <w:rsid w:val="00467C5C"/>
    <w:rsid w:val="00467E8E"/>
    <w:rsid w:val="00467FFB"/>
    <w:rsid w:val="0047007C"/>
    <w:rsid w:val="004701E5"/>
    <w:rsid w:val="00470433"/>
    <w:rsid w:val="004706D5"/>
    <w:rsid w:val="004708AB"/>
    <w:rsid w:val="00470BF0"/>
    <w:rsid w:val="00470EB5"/>
    <w:rsid w:val="0047112C"/>
    <w:rsid w:val="004711CF"/>
    <w:rsid w:val="0047183E"/>
    <w:rsid w:val="004719A7"/>
    <w:rsid w:val="00471ABB"/>
    <w:rsid w:val="00471AD5"/>
    <w:rsid w:val="00472172"/>
    <w:rsid w:val="004721F4"/>
    <w:rsid w:val="0047299F"/>
    <w:rsid w:val="004729BC"/>
    <w:rsid w:val="00473870"/>
    <w:rsid w:val="00473D3A"/>
    <w:rsid w:val="00474EBB"/>
    <w:rsid w:val="00475103"/>
    <w:rsid w:val="00475893"/>
    <w:rsid w:val="00475A12"/>
    <w:rsid w:val="00476B94"/>
    <w:rsid w:val="00476CA9"/>
    <w:rsid w:val="00476DAB"/>
    <w:rsid w:val="0047729F"/>
    <w:rsid w:val="0047752B"/>
    <w:rsid w:val="0048143D"/>
    <w:rsid w:val="004815B4"/>
    <w:rsid w:val="00482B39"/>
    <w:rsid w:val="00482D82"/>
    <w:rsid w:val="00482F12"/>
    <w:rsid w:val="00482F33"/>
    <w:rsid w:val="00483217"/>
    <w:rsid w:val="004834B9"/>
    <w:rsid w:val="0048354B"/>
    <w:rsid w:val="00483857"/>
    <w:rsid w:val="0048390B"/>
    <w:rsid w:val="00483C20"/>
    <w:rsid w:val="004846DD"/>
    <w:rsid w:val="00484BE2"/>
    <w:rsid w:val="00484DDB"/>
    <w:rsid w:val="00484FBB"/>
    <w:rsid w:val="004851A2"/>
    <w:rsid w:val="00485F37"/>
    <w:rsid w:val="00486AAC"/>
    <w:rsid w:val="00487095"/>
    <w:rsid w:val="00487CEA"/>
    <w:rsid w:val="00490133"/>
    <w:rsid w:val="004912C5"/>
    <w:rsid w:val="004919E9"/>
    <w:rsid w:val="00491CA3"/>
    <w:rsid w:val="004926FC"/>
    <w:rsid w:val="00492DC9"/>
    <w:rsid w:val="00493445"/>
    <w:rsid w:val="00493626"/>
    <w:rsid w:val="00493785"/>
    <w:rsid w:val="00493BD9"/>
    <w:rsid w:val="00493D64"/>
    <w:rsid w:val="00494AF1"/>
    <w:rsid w:val="00494DEE"/>
    <w:rsid w:val="00495130"/>
    <w:rsid w:val="004954B4"/>
    <w:rsid w:val="004955FA"/>
    <w:rsid w:val="00495B32"/>
    <w:rsid w:val="00496324"/>
    <w:rsid w:val="00496B7C"/>
    <w:rsid w:val="004974F9"/>
    <w:rsid w:val="0049759A"/>
    <w:rsid w:val="0049782B"/>
    <w:rsid w:val="004A0835"/>
    <w:rsid w:val="004A0B30"/>
    <w:rsid w:val="004A1884"/>
    <w:rsid w:val="004A1ED1"/>
    <w:rsid w:val="004A20BB"/>
    <w:rsid w:val="004A2675"/>
    <w:rsid w:val="004A2B3D"/>
    <w:rsid w:val="004A2D8C"/>
    <w:rsid w:val="004A2E02"/>
    <w:rsid w:val="004A3143"/>
    <w:rsid w:val="004A318A"/>
    <w:rsid w:val="004A32B8"/>
    <w:rsid w:val="004A356E"/>
    <w:rsid w:val="004A52A8"/>
    <w:rsid w:val="004A5540"/>
    <w:rsid w:val="004A55DD"/>
    <w:rsid w:val="004A57FE"/>
    <w:rsid w:val="004A5BF5"/>
    <w:rsid w:val="004A5DA4"/>
    <w:rsid w:val="004A5F34"/>
    <w:rsid w:val="004A68B0"/>
    <w:rsid w:val="004A6C53"/>
    <w:rsid w:val="004A7431"/>
    <w:rsid w:val="004A74FF"/>
    <w:rsid w:val="004A7CF6"/>
    <w:rsid w:val="004B0052"/>
    <w:rsid w:val="004B0266"/>
    <w:rsid w:val="004B0BA7"/>
    <w:rsid w:val="004B0C64"/>
    <w:rsid w:val="004B0D9E"/>
    <w:rsid w:val="004B1007"/>
    <w:rsid w:val="004B1A8C"/>
    <w:rsid w:val="004B1D32"/>
    <w:rsid w:val="004B2012"/>
    <w:rsid w:val="004B257C"/>
    <w:rsid w:val="004B2D4E"/>
    <w:rsid w:val="004B3362"/>
    <w:rsid w:val="004B39EF"/>
    <w:rsid w:val="004B43A5"/>
    <w:rsid w:val="004B4AAC"/>
    <w:rsid w:val="004B4B00"/>
    <w:rsid w:val="004B4B21"/>
    <w:rsid w:val="004B4B77"/>
    <w:rsid w:val="004B4C62"/>
    <w:rsid w:val="004B4D8E"/>
    <w:rsid w:val="004B50AC"/>
    <w:rsid w:val="004B5CF3"/>
    <w:rsid w:val="004B5FFF"/>
    <w:rsid w:val="004B6C0B"/>
    <w:rsid w:val="004B6EB1"/>
    <w:rsid w:val="004B7760"/>
    <w:rsid w:val="004B77B7"/>
    <w:rsid w:val="004B7F66"/>
    <w:rsid w:val="004C011B"/>
    <w:rsid w:val="004C12CC"/>
    <w:rsid w:val="004C276F"/>
    <w:rsid w:val="004C2BE4"/>
    <w:rsid w:val="004C30E8"/>
    <w:rsid w:val="004C394E"/>
    <w:rsid w:val="004C4B1F"/>
    <w:rsid w:val="004C4E81"/>
    <w:rsid w:val="004C4F32"/>
    <w:rsid w:val="004C5370"/>
    <w:rsid w:val="004C548C"/>
    <w:rsid w:val="004C56CC"/>
    <w:rsid w:val="004C7FDA"/>
    <w:rsid w:val="004D0C3F"/>
    <w:rsid w:val="004D10DC"/>
    <w:rsid w:val="004D1124"/>
    <w:rsid w:val="004D19B3"/>
    <w:rsid w:val="004D1B3A"/>
    <w:rsid w:val="004D236A"/>
    <w:rsid w:val="004D24B5"/>
    <w:rsid w:val="004D2B02"/>
    <w:rsid w:val="004D2E57"/>
    <w:rsid w:val="004D30C0"/>
    <w:rsid w:val="004D314F"/>
    <w:rsid w:val="004D54DB"/>
    <w:rsid w:val="004D5AD6"/>
    <w:rsid w:val="004D6702"/>
    <w:rsid w:val="004D77A8"/>
    <w:rsid w:val="004D7F06"/>
    <w:rsid w:val="004E065D"/>
    <w:rsid w:val="004E102C"/>
    <w:rsid w:val="004E10F3"/>
    <w:rsid w:val="004E14E9"/>
    <w:rsid w:val="004E18C2"/>
    <w:rsid w:val="004E1B4E"/>
    <w:rsid w:val="004E1D88"/>
    <w:rsid w:val="004E1F97"/>
    <w:rsid w:val="004E2279"/>
    <w:rsid w:val="004E24CC"/>
    <w:rsid w:val="004E255B"/>
    <w:rsid w:val="004E271F"/>
    <w:rsid w:val="004E28B7"/>
    <w:rsid w:val="004E2C24"/>
    <w:rsid w:val="004E2F2E"/>
    <w:rsid w:val="004E32D8"/>
    <w:rsid w:val="004E3743"/>
    <w:rsid w:val="004E3AB7"/>
    <w:rsid w:val="004E40CD"/>
    <w:rsid w:val="004E48E2"/>
    <w:rsid w:val="004E524E"/>
    <w:rsid w:val="004E5F75"/>
    <w:rsid w:val="004E6501"/>
    <w:rsid w:val="004E6513"/>
    <w:rsid w:val="004E6D63"/>
    <w:rsid w:val="004E78B7"/>
    <w:rsid w:val="004E7D08"/>
    <w:rsid w:val="004E7D11"/>
    <w:rsid w:val="004F030B"/>
    <w:rsid w:val="004F0658"/>
    <w:rsid w:val="004F1589"/>
    <w:rsid w:val="004F1C48"/>
    <w:rsid w:val="004F1F11"/>
    <w:rsid w:val="004F2571"/>
    <w:rsid w:val="004F28E8"/>
    <w:rsid w:val="004F3AF8"/>
    <w:rsid w:val="004F3DDD"/>
    <w:rsid w:val="004F46C2"/>
    <w:rsid w:val="004F48A5"/>
    <w:rsid w:val="004F4E5E"/>
    <w:rsid w:val="004F4EF2"/>
    <w:rsid w:val="004F526F"/>
    <w:rsid w:val="004F5736"/>
    <w:rsid w:val="004F6B80"/>
    <w:rsid w:val="004F6B85"/>
    <w:rsid w:val="004F6DB0"/>
    <w:rsid w:val="004F6E19"/>
    <w:rsid w:val="004F6E3F"/>
    <w:rsid w:val="004F6E75"/>
    <w:rsid w:val="004F7563"/>
    <w:rsid w:val="004F7594"/>
    <w:rsid w:val="004F7738"/>
    <w:rsid w:val="005001B0"/>
    <w:rsid w:val="005005C9"/>
    <w:rsid w:val="00500993"/>
    <w:rsid w:val="00501A38"/>
    <w:rsid w:val="00501B86"/>
    <w:rsid w:val="005024FE"/>
    <w:rsid w:val="00502592"/>
    <w:rsid w:val="0050346B"/>
    <w:rsid w:val="00503C78"/>
    <w:rsid w:val="00503E32"/>
    <w:rsid w:val="00504396"/>
    <w:rsid w:val="00504503"/>
    <w:rsid w:val="00504570"/>
    <w:rsid w:val="00505DB9"/>
    <w:rsid w:val="0050640A"/>
    <w:rsid w:val="0050753C"/>
    <w:rsid w:val="00507AF7"/>
    <w:rsid w:val="00507EE8"/>
    <w:rsid w:val="00510042"/>
    <w:rsid w:val="005107A1"/>
    <w:rsid w:val="0051083F"/>
    <w:rsid w:val="00510AF1"/>
    <w:rsid w:val="00510E2F"/>
    <w:rsid w:val="00511178"/>
    <w:rsid w:val="00511B46"/>
    <w:rsid w:val="00511FBA"/>
    <w:rsid w:val="00512AB0"/>
    <w:rsid w:val="00512CB3"/>
    <w:rsid w:val="005131DD"/>
    <w:rsid w:val="005139E0"/>
    <w:rsid w:val="00513A2E"/>
    <w:rsid w:val="00513E5B"/>
    <w:rsid w:val="00513FB5"/>
    <w:rsid w:val="00514209"/>
    <w:rsid w:val="00514717"/>
    <w:rsid w:val="0051484D"/>
    <w:rsid w:val="00514B48"/>
    <w:rsid w:val="00514CCE"/>
    <w:rsid w:val="00515720"/>
    <w:rsid w:val="005157D2"/>
    <w:rsid w:val="00515AE3"/>
    <w:rsid w:val="00516E8E"/>
    <w:rsid w:val="00517025"/>
    <w:rsid w:val="0051709B"/>
    <w:rsid w:val="005173EC"/>
    <w:rsid w:val="00517B82"/>
    <w:rsid w:val="00517C06"/>
    <w:rsid w:val="00517EF7"/>
    <w:rsid w:val="00520196"/>
    <w:rsid w:val="005204C5"/>
    <w:rsid w:val="00520944"/>
    <w:rsid w:val="0052175F"/>
    <w:rsid w:val="00522AF4"/>
    <w:rsid w:val="00522EB2"/>
    <w:rsid w:val="00523551"/>
    <w:rsid w:val="005237E9"/>
    <w:rsid w:val="0052394C"/>
    <w:rsid w:val="00523A1C"/>
    <w:rsid w:val="00524CBD"/>
    <w:rsid w:val="00525D5D"/>
    <w:rsid w:val="005261E0"/>
    <w:rsid w:val="005267F9"/>
    <w:rsid w:val="005271D7"/>
    <w:rsid w:val="00527593"/>
    <w:rsid w:val="005275CE"/>
    <w:rsid w:val="005276FB"/>
    <w:rsid w:val="00527722"/>
    <w:rsid w:val="00527E0F"/>
    <w:rsid w:val="00527FB8"/>
    <w:rsid w:val="00530703"/>
    <w:rsid w:val="00530C1F"/>
    <w:rsid w:val="0053129D"/>
    <w:rsid w:val="00531D07"/>
    <w:rsid w:val="0053211E"/>
    <w:rsid w:val="005324CA"/>
    <w:rsid w:val="00532AE2"/>
    <w:rsid w:val="00533A5D"/>
    <w:rsid w:val="00533EC4"/>
    <w:rsid w:val="0053430A"/>
    <w:rsid w:val="0053482D"/>
    <w:rsid w:val="00534924"/>
    <w:rsid w:val="00534A46"/>
    <w:rsid w:val="00535297"/>
    <w:rsid w:val="00536DED"/>
    <w:rsid w:val="005371C6"/>
    <w:rsid w:val="0053796F"/>
    <w:rsid w:val="00540777"/>
    <w:rsid w:val="0054084E"/>
    <w:rsid w:val="00540E88"/>
    <w:rsid w:val="005411C4"/>
    <w:rsid w:val="00541203"/>
    <w:rsid w:val="005423F3"/>
    <w:rsid w:val="00543492"/>
    <w:rsid w:val="00543A8B"/>
    <w:rsid w:val="005442D7"/>
    <w:rsid w:val="0054571C"/>
    <w:rsid w:val="00545734"/>
    <w:rsid w:val="0054598D"/>
    <w:rsid w:val="00545D81"/>
    <w:rsid w:val="005469D6"/>
    <w:rsid w:val="00550C2A"/>
    <w:rsid w:val="0055135B"/>
    <w:rsid w:val="005513F1"/>
    <w:rsid w:val="00551614"/>
    <w:rsid w:val="005519BB"/>
    <w:rsid w:val="00552D49"/>
    <w:rsid w:val="005542F3"/>
    <w:rsid w:val="00554492"/>
    <w:rsid w:val="0055471D"/>
    <w:rsid w:val="00555018"/>
    <w:rsid w:val="0055690D"/>
    <w:rsid w:val="0055742D"/>
    <w:rsid w:val="005575B8"/>
    <w:rsid w:val="005576C8"/>
    <w:rsid w:val="00557A77"/>
    <w:rsid w:val="00557D72"/>
    <w:rsid w:val="0056082E"/>
    <w:rsid w:val="00560C9D"/>
    <w:rsid w:val="0056113B"/>
    <w:rsid w:val="005619A8"/>
    <w:rsid w:val="00562754"/>
    <w:rsid w:val="00562C9A"/>
    <w:rsid w:val="00562CDA"/>
    <w:rsid w:val="00564DC6"/>
    <w:rsid w:val="005652D0"/>
    <w:rsid w:val="0056582A"/>
    <w:rsid w:val="00565856"/>
    <w:rsid w:val="00566144"/>
    <w:rsid w:val="005665B1"/>
    <w:rsid w:val="005667F7"/>
    <w:rsid w:val="00566C19"/>
    <w:rsid w:val="00566EAD"/>
    <w:rsid w:val="0056777B"/>
    <w:rsid w:val="005677B2"/>
    <w:rsid w:val="00567E2F"/>
    <w:rsid w:val="00570205"/>
    <w:rsid w:val="00570885"/>
    <w:rsid w:val="00570969"/>
    <w:rsid w:val="00570A85"/>
    <w:rsid w:val="005710EA"/>
    <w:rsid w:val="005718ED"/>
    <w:rsid w:val="00572AC0"/>
    <w:rsid w:val="00572E4F"/>
    <w:rsid w:val="00572E68"/>
    <w:rsid w:val="0057358B"/>
    <w:rsid w:val="005739E1"/>
    <w:rsid w:val="00573DB6"/>
    <w:rsid w:val="0057427A"/>
    <w:rsid w:val="0057495B"/>
    <w:rsid w:val="00574E6C"/>
    <w:rsid w:val="00574EE2"/>
    <w:rsid w:val="0057506E"/>
    <w:rsid w:val="005768A2"/>
    <w:rsid w:val="005769AC"/>
    <w:rsid w:val="0057747D"/>
    <w:rsid w:val="00580365"/>
    <w:rsid w:val="0058042A"/>
    <w:rsid w:val="00580440"/>
    <w:rsid w:val="00580F75"/>
    <w:rsid w:val="00581219"/>
    <w:rsid w:val="00581E21"/>
    <w:rsid w:val="00582653"/>
    <w:rsid w:val="00582CBA"/>
    <w:rsid w:val="0058328C"/>
    <w:rsid w:val="00584A4F"/>
    <w:rsid w:val="0058554B"/>
    <w:rsid w:val="005855C2"/>
    <w:rsid w:val="005862C2"/>
    <w:rsid w:val="0058662E"/>
    <w:rsid w:val="005867F5"/>
    <w:rsid w:val="00587375"/>
    <w:rsid w:val="005876A3"/>
    <w:rsid w:val="00587C71"/>
    <w:rsid w:val="00591296"/>
    <w:rsid w:val="005921CD"/>
    <w:rsid w:val="0059223A"/>
    <w:rsid w:val="00592310"/>
    <w:rsid w:val="00592432"/>
    <w:rsid w:val="00592CE7"/>
    <w:rsid w:val="0059485E"/>
    <w:rsid w:val="00594938"/>
    <w:rsid w:val="00594CF3"/>
    <w:rsid w:val="00595A28"/>
    <w:rsid w:val="00595F19"/>
    <w:rsid w:val="00595F76"/>
    <w:rsid w:val="005965B2"/>
    <w:rsid w:val="0059727C"/>
    <w:rsid w:val="00597346"/>
    <w:rsid w:val="005975E8"/>
    <w:rsid w:val="005A0851"/>
    <w:rsid w:val="005A0963"/>
    <w:rsid w:val="005A0B7E"/>
    <w:rsid w:val="005A0D93"/>
    <w:rsid w:val="005A1C40"/>
    <w:rsid w:val="005A2317"/>
    <w:rsid w:val="005A35DD"/>
    <w:rsid w:val="005A3927"/>
    <w:rsid w:val="005A3CC0"/>
    <w:rsid w:val="005A4D07"/>
    <w:rsid w:val="005A5448"/>
    <w:rsid w:val="005A55E2"/>
    <w:rsid w:val="005A5D60"/>
    <w:rsid w:val="005A5E38"/>
    <w:rsid w:val="005A7004"/>
    <w:rsid w:val="005B0243"/>
    <w:rsid w:val="005B033E"/>
    <w:rsid w:val="005B0BEE"/>
    <w:rsid w:val="005B0D2A"/>
    <w:rsid w:val="005B1E77"/>
    <w:rsid w:val="005B247A"/>
    <w:rsid w:val="005B26D8"/>
    <w:rsid w:val="005B304E"/>
    <w:rsid w:val="005B3473"/>
    <w:rsid w:val="005B3981"/>
    <w:rsid w:val="005B39A3"/>
    <w:rsid w:val="005B3D4B"/>
    <w:rsid w:val="005B4163"/>
    <w:rsid w:val="005B4E2B"/>
    <w:rsid w:val="005B4F19"/>
    <w:rsid w:val="005B521F"/>
    <w:rsid w:val="005B53E2"/>
    <w:rsid w:val="005B5AC7"/>
    <w:rsid w:val="005B6C64"/>
    <w:rsid w:val="005B6CCD"/>
    <w:rsid w:val="005B6D1D"/>
    <w:rsid w:val="005B792B"/>
    <w:rsid w:val="005B7B35"/>
    <w:rsid w:val="005B7FF5"/>
    <w:rsid w:val="005C036A"/>
    <w:rsid w:val="005C0DAA"/>
    <w:rsid w:val="005C1F90"/>
    <w:rsid w:val="005C210B"/>
    <w:rsid w:val="005C24A2"/>
    <w:rsid w:val="005C2A19"/>
    <w:rsid w:val="005C2FB1"/>
    <w:rsid w:val="005C301F"/>
    <w:rsid w:val="005C325C"/>
    <w:rsid w:val="005C3ADF"/>
    <w:rsid w:val="005C3D64"/>
    <w:rsid w:val="005C3F80"/>
    <w:rsid w:val="005C4421"/>
    <w:rsid w:val="005C4985"/>
    <w:rsid w:val="005C4C5A"/>
    <w:rsid w:val="005C5D91"/>
    <w:rsid w:val="005C6487"/>
    <w:rsid w:val="005C6BCB"/>
    <w:rsid w:val="005D019D"/>
    <w:rsid w:val="005D0383"/>
    <w:rsid w:val="005D08C3"/>
    <w:rsid w:val="005D11D8"/>
    <w:rsid w:val="005D174F"/>
    <w:rsid w:val="005D1C9E"/>
    <w:rsid w:val="005D1CAA"/>
    <w:rsid w:val="005D1E11"/>
    <w:rsid w:val="005D219A"/>
    <w:rsid w:val="005D2328"/>
    <w:rsid w:val="005D2BDA"/>
    <w:rsid w:val="005D2C5D"/>
    <w:rsid w:val="005D2DAA"/>
    <w:rsid w:val="005D3078"/>
    <w:rsid w:val="005D34B0"/>
    <w:rsid w:val="005D42DE"/>
    <w:rsid w:val="005D4A74"/>
    <w:rsid w:val="005D4C96"/>
    <w:rsid w:val="005D4DAC"/>
    <w:rsid w:val="005D5918"/>
    <w:rsid w:val="005D5D82"/>
    <w:rsid w:val="005D6136"/>
    <w:rsid w:val="005D633B"/>
    <w:rsid w:val="005D6467"/>
    <w:rsid w:val="005D7299"/>
    <w:rsid w:val="005D7505"/>
    <w:rsid w:val="005D7F2E"/>
    <w:rsid w:val="005E0D3F"/>
    <w:rsid w:val="005E11E1"/>
    <w:rsid w:val="005E1482"/>
    <w:rsid w:val="005E1594"/>
    <w:rsid w:val="005E1AEF"/>
    <w:rsid w:val="005E20DE"/>
    <w:rsid w:val="005E2102"/>
    <w:rsid w:val="005E3542"/>
    <w:rsid w:val="005E5B4A"/>
    <w:rsid w:val="005E5BC7"/>
    <w:rsid w:val="005E7AC7"/>
    <w:rsid w:val="005F015E"/>
    <w:rsid w:val="005F072A"/>
    <w:rsid w:val="005F184F"/>
    <w:rsid w:val="005F1CEE"/>
    <w:rsid w:val="005F20AE"/>
    <w:rsid w:val="005F2383"/>
    <w:rsid w:val="005F2BDF"/>
    <w:rsid w:val="005F314E"/>
    <w:rsid w:val="005F3520"/>
    <w:rsid w:val="005F3625"/>
    <w:rsid w:val="005F3943"/>
    <w:rsid w:val="005F3F15"/>
    <w:rsid w:val="005F467B"/>
    <w:rsid w:val="005F4B4B"/>
    <w:rsid w:val="005F5089"/>
    <w:rsid w:val="005F6103"/>
    <w:rsid w:val="005F6167"/>
    <w:rsid w:val="005F62A7"/>
    <w:rsid w:val="005F65CB"/>
    <w:rsid w:val="005F70D0"/>
    <w:rsid w:val="00600652"/>
    <w:rsid w:val="00601731"/>
    <w:rsid w:val="00601C73"/>
    <w:rsid w:val="00603214"/>
    <w:rsid w:val="00603372"/>
    <w:rsid w:val="0060345D"/>
    <w:rsid w:val="006036E4"/>
    <w:rsid w:val="00603B89"/>
    <w:rsid w:val="00604137"/>
    <w:rsid w:val="00604C13"/>
    <w:rsid w:val="00604E94"/>
    <w:rsid w:val="006058B9"/>
    <w:rsid w:val="00605D4D"/>
    <w:rsid w:val="0060681E"/>
    <w:rsid w:val="00606AA7"/>
    <w:rsid w:val="00607313"/>
    <w:rsid w:val="00607603"/>
    <w:rsid w:val="00607AB1"/>
    <w:rsid w:val="00610262"/>
    <w:rsid w:val="00610C12"/>
    <w:rsid w:val="00611160"/>
    <w:rsid w:val="0061136E"/>
    <w:rsid w:val="0061155F"/>
    <w:rsid w:val="006118A7"/>
    <w:rsid w:val="00613C66"/>
    <w:rsid w:val="006141A7"/>
    <w:rsid w:val="00614B71"/>
    <w:rsid w:val="0061593D"/>
    <w:rsid w:val="00615B80"/>
    <w:rsid w:val="00615FB5"/>
    <w:rsid w:val="00616E55"/>
    <w:rsid w:val="0061702C"/>
    <w:rsid w:val="00617427"/>
    <w:rsid w:val="006200B0"/>
    <w:rsid w:val="006200C8"/>
    <w:rsid w:val="006200E5"/>
    <w:rsid w:val="0062029B"/>
    <w:rsid w:val="00621384"/>
    <w:rsid w:val="006219EE"/>
    <w:rsid w:val="00622C4A"/>
    <w:rsid w:val="00623B1D"/>
    <w:rsid w:val="00623C8B"/>
    <w:rsid w:val="00623DE6"/>
    <w:rsid w:val="00624020"/>
    <w:rsid w:val="006242D5"/>
    <w:rsid w:val="0062510A"/>
    <w:rsid w:val="00625231"/>
    <w:rsid w:val="006259AB"/>
    <w:rsid w:val="006263F3"/>
    <w:rsid w:val="00626A35"/>
    <w:rsid w:val="006273FD"/>
    <w:rsid w:val="00627B3D"/>
    <w:rsid w:val="006301D7"/>
    <w:rsid w:val="006305ED"/>
    <w:rsid w:val="00630CFA"/>
    <w:rsid w:val="006313A9"/>
    <w:rsid w:val="00631946"/>
    <w:rsid w:val="00631C7D"/>
    <w:rsid w:val="00631CC9"/>
    <w:rsid w:val="00631D73"/>
    <w:rsid w:val="00632F6F"/>
    <w:rsid w:val="0063343A"/>
    <w:rsid w:val="006337EA"/>
    <w:rsid w:val="00633B01"/>
    <w:rsid w:val="006347D7"/>
    <w:rsid w:val="0063486A"/>
    <w:rsid w:val="00634A09"/>
    <w:rsid w:val="00634D0C"/>
    <w:rsid w:val="00634E39"/>
    <w:rsid w:val="00635EAC"/>
    <w:rsid w:val="0063636B"/>
    <w:rsid w:val="00636556"/>
    <w:rsid w:val="006369A5"/>
    <w:rsid w:val="00636C15"/>
    <w:rsid w:val="00636D9E"/>
    <w:rsid w:val="00637818"/>
    <w:rsid w:val="00637C4F"/>
    <w:rsid w:val="006405DD"/>
    <w:rsid w:val="00640F16"/>
    <w:rsid w:val="00640F9C"/>
    <w:rsid w:val="00641394"/>
    <w:rsid w:val="006416FD"/>
    <w:rsid w:val="0064180A"/>
    <w:rsid w:val="00641B95"/>
    <w:rsid w:val="006429DC"/>
    <w:rsid w:val="00642B92"/>
    <w:rsid w:val="0064374E"/>
    <w:rsid w:val="00643DC7"/>
    <w:rsid w:val="00643FE5"/>
    <w:rsid w:val="0064409E"/>
    <w:rsid w:val="0064431F"/>
    <w:rsid w:val="00645D4F"/>
    <w:rsid w:val="00645E30"/>
    <w:rsid w:val="0064627A"/>
    <w:rsid w:val="00646926"/>
    <w:rsid w:val="006469C3"/>
    <w:rsid w:val="00646D80"/>
    <w:rsid w:val="00646EE9"/>
    <w:rsid w:val="006471DE"/>
    <w:rsid w:val="006473E3"/>
    <w:rsid w:val="00647444"/>
    <w:rsid w:val="00650453"/>
    <w:rsid w:val="0065309F"/>
    <w:rsid w:val="0065350B"/>
    <w:rsid w:val="00653B2C"/>
    <w:rsid w:val="00653DFE"/>
    <w:rsid w:val="00655736"/>
    <w:rsid w:val="00655992"/>
    <w:rsid w:val="00655FD7"/>
    <w:rsid w:val="00656189"/>
    <w:rsid w:val="006566BF"/>
    <w:rsid w:val="00656B70"/>
    <w:rsid w:val="00656F8F"/>
    <w:rsid w:val="00657688"/>
    <w:rsid w:val="006578EF"/>
    <w:rsid w:val="00657E87"/>
    <w:rsid w:val="00660500"/>
    <w:rsid w:val="00660CD9"/>
    <w:rsid w:val="0066163E"/>
    <w:rsid w:val="00661D92"/>
    <w:rsid w:val="0066212A"/>
    <w:rsid w:val="00662480"/>
    <w:rsid w:val="0066310D"/>
    <w:rsid w:val="00663989"/>
    <w:rsid w:val="00663B5E"/>
    <w:rsid w:val="00664216"/>
    <w:rsid w:val="006646FF"/>
    <w:rsid w:val="00665529"/>
    <w:rsid w:val="00665F63"/>
    <w:rsid w:val="0066621C"/>
    <w:rsid w:val="0066621E"/>
    <w:rsid w:val="00666B95"/>
    <w:rsid w:val="006705B8"/>
    <w:rsid w:val="00670A4B"/>
    <w:rsid w:val="00670E68"/>
    <w:rsid w:val="00671062"/>
    <w:rsid w:val="00671128"/>
    <w:rsid w:val="0067145E"/>
    <w:rsid w:val="00671855"/>
    <w:rsid w:val="006723F6"/>
    <w:rsid w:val="006739A2"/>
    <w:rsid w:val="00673C40"/>
    <w:rsid w:val="00674164"/>
    <w:rsid w:val="00674206"/>
    <w:rsid w:val="00674758"/>
    <w:rsid w:val="00675166"/>
    <w:rsid w:val="00675599"/>
    <w:rsid w:val="00675CB0"/>
    <w:rsid w:val="00675D09"/>
    <w:rsid w:val="00676165"/>
    <w:rsid w:val="006769FD"/>
    <w:rsid w:val="00676A5E"/>
    <w:rsid w:val="00677035"/>
    <w:rsid w:val="006770E8"/>
    <w:rsid w:val="00677731"/>
    <w:rsid w:val="006805B5"/>
    <w:rsid w:val="00680C46"/>
    <w:rsid w:val="00680C47"/>
    <w:rsid w:val="006813CE"/>
    <w:rsid w:val="00681F02"/>
    <w:rsid w:val="00682FF8"/>
    <w:rsid w:val="006833BC"/>
    <w:rsid w:val="006838D1"/>
    <w:rsid w:val="00683B53"/>
    <w:rsid w:val="006852ED"/>
    <w:rsid w:val="00685520"/>
    <w:rsid w:val="00685894"/>
    <w:rsid w:val="00685F3C"/>
    <w:rsid w:val="0068663C"/>
    <w:rsid w:val="006869E1"/>
    <w:rsid w:val="00686CDA"/>
    <w:rsid w:val="00686F20"/>
    <w:rsid w:val="00687BB9"/>
    <w:rsid w:val="00690B7C"/>
    <w:rsid w:val="0069213A"/>
    <w:rsid w:val="0069480F"/>
    <w:rsid w:val="00694B73"/>
    <w:rsid w:val="00694C63"/>
    <w:rsid w:val="00694E4B"/>
    <w:rsid w:val="00695228"/>
    <w:rsid w:val="00695576"/>
    <w:rsid w:val="00696D4A"/>
    <w:rsid w:val="00697E8A"/>
    <w:rsid w:val="006A0694"/>
    <w:rsid w:val="006A0D30"/>
    <w:rsid w:val="006A1629"/>
    <w:rsid w:val="006A1E4F"/>
    <w:rsid w:val="006A2D61"/>
    <w:rsid w:val="006A2FA1"/>
    <w:rsid w:val="006A31F5"/>
    <w:rsid w:val="006A386F"/>
    <w:rsid w:val="006A4389"/>
    <w:rsid w:val="006A4B74"/>
    <w:rsid w:val="006A5020"/>
    <w:rsid w:val="006A5DE1"/>
    <w:rsid w:val="006A60B6"/>
    <w:rsid w:val="006A68BD"/>
    <w:rsid w:val="006A773B"/>
    <w:rsid w:val="006A79DA"/>
    <w:rsid w:val="006B1AF2"/>
    <w:rsid w:val="006B1B8F"/>
    <w:rsid w:val="006B1F6A"/>
    <w:rsid w:val="006B37BB"/>
    <w:rsid w:val="006B3DB0"/>
    <w:rsid w:val="006B5D53"/>
    <w:rsid w:val="006B5E4D"/>
    <w:rsid w:val="006B6E5D"/>
    <w:rsid w:val="006B712C"/>
    <w:rsid w:val="006B7522"/>
    <w:rsid w:val="006B77A9"/>
    <w:rsid w:val="006B7BDD"/>
    <w:rsid w:val="006C0753"/>
    <w:rsid w:val="006C08B5"/>
    <w:rsid w:val="006C0C88"/>
    <w:rsid w:val="006C19BC"/>
    <w:rsid w:val="006C2638"/>
    <w:rsid w:val="006C288E"/>
    <w:rsid w:val="006C3655"/>
    <w:rsid w:val="006C39E5"/>
    <w:rsid w:val="006C4298"/>
    <w:rsid w:val="006C5304"/>
    <w:rsid w:val="006C590B"/>
    <w:rsid w:val="006C5DCF"/>
    <w:rsid w:val="006C5F53"/>
    <w:rsid w:val="006C60A7"/>
    <w:rsid w:val="006C7885"/>
    <w:rsid w:val="006C78A4"/>
    <w:rsid w:val="006D0C6B"/>
    <w:rsid w:val="006D1260"/>
    <w:rsid w:val="006D1F22"/>
    <w:rsid w:val="006D2297"/>
    <w:rsid w:val="006D2F55"/>
    <w:rsid w:val="006D322F"/>
    <w:rsid w:val="006D3587"/>
    <w:rsid w:val="006D3B04"/>
    <w:rsid w:val="006D3EC6"/>
    <w:rsid w:val="006D4CB6"/>
    <w:rsid w:val="006D5262"/>
    <w:rsid w:val="006D5590"/>
    <w:rsid w:val="006D5C22"/>
    <w:rsid w:val="006D63B6"/>
    <w:rsid w:val="006D64C8"/>
    <w:rsid w:val="006D65AA"/>
    <w:rsid w:val="006D65C0"/>
    <w:rsid w:val="006D68BD"/>
    <w:rsid w:val="006D69C3"/>
    <w:rsid w:val="006D70E6"/>
    <w:rsid w:val="006D7E54"/>
    <w:rsid w:val="006E0D49"/>
    <w:rsid w:val="006E27E2"/>
    <w:rsid w:val="006E328A"/>
    <w:rsid w:val="006E3812"/>
    <w:rsid w:val="006E416B"/>
    <w:rsid w:val="006E60AD"/>
    <w:rsid w:val="006E68F1"/>
    <w:rsid w:val="006E6B39"/>
    <w:rsid w:val="006E79CB"/>
    <w:rsid w:val="006E7AC5"/>
    <w:rsid w:val="006F0534"/>
    <w:rsid w:val="006F098A"/>
    <w:rsid w:val="006F09C9"/>
    <w:rsid w:val="006F161D"/>
    <w:rsid w:val="006F2068"/>
    <w:rsid w:val="006F2329"/>
    <w:rsid w:val="006F2D6E"/>
    <w:rsid w:val="006F3005"/>
    <w:rsid w:val="006F3CEC"/>
    <w:rsid w:val="006F454C"/>
    <w:rsid w:val="006F4577"/>
    <w:rsid w:val="006F5DF9"/>
    <w:rsid w:val="006F5E05"/>
    <w:rsid w:val="006F639F"/>
    <w:rsid w:val="006F710F"/>
    <w:rsid w:val="006F7FE5"/>
    <w:rsid w:val="00700099"/>
    <w:rsid w:val="0070022C"/>
    <w:rsid w:val="0070071E"/>
    <w:rsid w:val="00700A74"/>
    <w:rsid w:val="00700AF0"/>
    <w:rsid w:val="00701128"/>
    <w:rsid w:val="00701340"/>
    <w:rsid w:val="00701EA4"/>
    <w:rsid w:val="00702102"/>
    <w:rsid w:val="00702533"/>
    <w:rsid w:val="00702A76"/>
    <w:rsid w:val="00703631"/>
    <w:rsid w:val="00703EEE"/>
    <w:rsid w:val="00704668"/>
    <w:rsid w:val="007046DE"/>
    <w:rsid w:val="00704A5B"/>
    <w:rsid w:val="007051CC"/>
    <w:rsid w:val="007053E3"/>
    <w:rsid w:val="0070650A"/>
    <w:rsid w:val="00706660"/>
    <w:rsid w:val="0070691D"/>
    <w:rsid w:val="0070732B"/>
    <w:rsid w:val="00707834"/>
    <w:rsid w:val="00707914"/>
    <w:rsid w:val="00707BD6"/>
    <w:rsid w:val="007100B9"/>
    <w:rsid w:val="007108EF"/>
    <w:rsid w:val="0071174D"/>
    <w:rsid w:val="007117AD"/>
    <w:rsid w:val="00712DF5"/>
    <w:rsid w:val="00713068"/>
    <w:rsid w:val="00713DDD"/>
    <w:rsid w:val="007149AD"/>
    <w:rsid w:val="00714F26"/>
    <w:rsid w:val="0071516F"/>
    <w:rsid w:val="0071542E"/>
    <w:rsid w:val="00715783"/>
    <w:rsid w:val="007159FB"/>
    <w:rsid w:val="00715AA2"/>
    <w:rsid w:val="00716266"/>
    <w:rsid w:val="00716438"/>
    <w:rsid w:val="007206D0"/>
    <w:rsid w:val="00721742"/>
    <w:rsid w:val="00721D73"/>
    <w:rsid w:val="0072234A"/>
    <w:rsid w:val="00722B0C"/>
    <w:rsid w:val="00722C16"/>
    <w:rsid w:val="00722DFE"/>
    <w:rsid w:val="007241F9"/>
    <w:rsid w:val="00724797"/>
    <w:rsid w:val="00725707"/>
    <w:rsid w:val="00725926"/>
    <w:rsid w:val="007259DC"/>
    <w:rsid w:val="00725D43"/>
    <w:rsid w:val="007261DA"/>
    <w:rsid w:val="0072775F"/>
    <w:rsid w:val="0072780A"/>
    <w:rsid w:val="00727E24"/>
    <w:rsid w:val="0073027C"/>
    <w:rsid w:val="00730C9D"/>
    <w:rsid w:val="00730FD1"/>
    <w:rsid w:val="00732E05"/>
    <w:rsid w:val="007339B1"/>
    <w:rsid w:val="00733B4F"/>
    <w:rsid w:val="00733B81"/>
    <w:rsid w:val="007344AC"/>
    <w:rsid w:val="00735DCB"/>
    <w:rsid w:val="00735E9A"/>
    <w:rsid w:val="007371BC"/>
    <w:rsid w:val="00737D55"/>
    <w:rsid w:val="00740472"/>
    <w:rsid w:val="0074116F"/>
    <w:rsid w:val="00741BB5"/>
    <w:rsid w:val="00741C97"/>
    <w:rsid w:val="00741EC7"/>
    <w:rsid w:val="00742C37"/>
    <w:rsid w:val="00743218"/>
    <w:rsid w:val="00743E31"/>
    <w:rsid w:val="00744755"/>
    <w:rsid w:val="0074485C"/>
    <w:rsid w:val="00745819"/>
    <w:rsid w:val="00745915"/>
    <w:rsid w:val="00746177"/>
    <w:rsid w:val="00746639"/>
    <w:rsid w:val="00746971"/>
    <w:rsid w:val="0074721C"/>
    <w:rsid w:val="00747B0F"/>
    <w:rsid w:val="007501C2"/>
    <w:rsid w:val="007509AB"/>
    <w:rsid w:val="00750C97"/>
    <w:rsid w:val="00750CFD"/>
    <w:rsid w:val="007510C3"/>
    <w:rsid w:val="007518EC"/>
    <w:rsid w:val="00751E32"/>
    <w:rsid w:val="00753004"/>
    <w:rsid w:val="00753DCC"/>
    <w:rsid w:val="0075426B"/>
    <w:rsid w:val="007545D8"/>
    <w:rsid w:val="007545E0"/>
    <w:rsid w:val="007547D8"/>
    <w:rsid w:val="0075566B"/>
    <w:rsid w:val="007556D6"/>
    <w:rsid w:val="00755B22"/>
    <w:rsid w:val="00755FCD"/>
    <w:rsid w:val="007561E1"/>
    <w:rsid w:val="0075625A"/>
    <w:rsid w:val="00756E32"/>
    <w:rsid w:val="00757192"/>
    <w:rsid w:val="00760034"/>
    <w:rsid w:val="00760A57"/>
    <w:rsid w:val="00760DD2"/>
    <w:rsid w:val="00760F77"/>
    <w:rsid w:val="00760FB0"/>
    <w:rsid w:val="0076165A"/>
    <w:rsid w:val="00761D00"/>
    <w:rsid w:val="00762466"/>
    <w:rsid w:val="0076258B"/>
    <w:rsid w:val="0076258F"/>
    <w:rsid w:val="00763932"/>
    <w:rsid w:val="00763C40"/>
    <w:rsid w:val="00764032"/>
    <w:rsid w:val="00764316"/>
    <w:rsid w:val="00764666"/>
    <w:rsid w:val="00764881"/>
    <w:rsid w:val="00764C70"/>
    <w:rsid w:val="00765425"/>
    <w:rsid w:val="00765B3F"/>
    <w:rsid w:val="00765CE1"/>
    <w:rsid w:val="00765EAB"/>
    <w:rsid w:val="007665B2"/>
    <w:rsid w:val="007665EF"/>
    <w:rsid w:val="0076670A"/>
    <w:rsid w:val="0076677A"/>
    <w:rsid w:val="00766BBD"/>
    <w:rsid w:val="00766E06"/>
    <w:rsid w:val="00766EDD"/>
    <w:rsid w:val="007674CD"/>
    <w:rsid w:val="0076773E"/>
    <w:rsid w:val="00767D0C"/>
    <w:rsid w:val="0077013E"/>
    <w:rsid w:val="00770205"/>
    <w:rsid w:val="0077061B"/>
    <w:rsid w:val="00770D77"/>
    <w:rsid w:val="007719A8"/>
    <w:rsid w:val="00771D8C"/>
    <w:rsid w:val="00772095"/>
    <w:rsid w:val="007721E8"/>
    <w:rsid w:val="007743D5"/>
    <w:rsid w:val="007746BF"/>
    <w:rsid w:val="0077483E"/>
    <w:rsid w:val="00774BC5"/>
    <w:rsid w:val="00774D72"/>
    <w:rsid w:val="00774D8D"/>
    <w:rsid w:val="00774DCC"/>
    <w:rsid w:val="00775169"/>
    <w:rsid w:val="00775391"/>
    <w:rsid w:val="00775449"/>
    <w:rsid w:val="00775474"/>
    <w:rsid w:val="00775FA8"/>
    <w:rsid w:val="0077618E"/>
    <w:rsid w:val="00776244"/>
    <w:rsid w:val="007762B9"/>
    <w:rsid w:val="0077675F"/>
    <w:rsid w:val="00776E7B"/>
    <w:rsid w:val="00777C66"/>
    <w:rsid w:val="00781098"/>
    <w:rsid w:val="00781832"/>
    <w:rsid w:val="00781A2F"/>
    <w:rsid w:val="007827E1"/>
    <w:rsid w:val="00782C50"/>
    <w:rsid w:val="00782F8E"/>
    <w:rsid w:val="007837F3"/>
    <w:rsid w:val="00784256"/>
    <w:rsid w:val="007842B8"/>
    <w:rsid w:val="00784829"/>
    <w:rsid w:val="00784C00"/>
    <w:rsid w:val="0078504C"/>
    <w:rsid w:val="007853D8"/>
    <w:rsid w:val="007856BA"/>
    <w:rsid w:val="007856CC"/>
    <w:rsid w:val="00785DAB"/>
    <w:rsid w:val="00786AE3"/>
    <w:rsid w:val="00786FA2"/>
    <w:rsid w:val="00790C48"/>
    <w:rsid w:val="00790D05"/>
    <w:rsid w:val="00791264"/>
    <w:rsid w:val="00791312"/>
    <w:rsid w:val="007919D0"/>
    <w:rsid w:val="00791F93"/>
    <w:rsid w:val="007927E8"/>
    <w:rsid w:val="007929EF"/>
    <w:rsid w:val="007930BE"/>
    <w:rsid w:val="007936B7"/>
    <w:rsid w:val="00793B7B"/>
    <w:rsid w:val="00793C11"/>
    <w:rsid w:val="007946D0"/>
    <w:rsid w:val="00794E18"/>
    <w:rsid w:val="0079535F"/>
    <w:rsid w:val="007963DC"/>
    <w:rsid w:val="00796521"/>
    <w:rsid w:val="00796A83"/>
    <w:rsid w:val="0079728A"/>
    <w:rsid w:val="007973BA"/>
    <w:rsid w:val="007A00DC"/>
    <w:rsid w:val="007A05DB"/>
    <w:rsid w:val="007A0AAB"/>
    <w:rsid w:val="007A0EFB"/>
    <w:rsid w:val="007A179F"/>
    <w:rsid w:val="007A258F"/>
    <w:rsid w:val="007A2963"/>
    <w:rsid w:val="007A2A88"/>
    <w:rsid w:val="007A3DD6"/>
    <w:rsid w:val="007A3FEE"/>
    <w:rsid w:val="007A43E1"/>
    <w:rsid w:val="007A44F3"/>
    <w:rsid w:val="007A62CE"/>
    <w:rsid w:val="007A6975"/>
    <w:rsid w:val="007A6A15"/>
    <w:rsid w:val="007A6D14"/>
    <w:rsid w:val="007A6D32"/>
    <w:rsid w:val="007A7C41"/>
    <w:rsid w:val="007B06AB"/>
    <w:rsid w:val="007B104C"/>
    <w:rsid w:val="007B153E"/>
    <w:rsid w:val="007B234E"/>
    <w:rsid w:val="007B250D"/>
    <w:rsid w:val="007B35C0"/>
    <w:rsid w:val="007B432D"/>
    <w:rsid w:val="007B5036"/>
    <w:rsid w:val="007B5B18"/>
    <w:rsid w:val="007B60BD"/>
    <w:rsid w:val="007B63B6"/>
    <w:rsid w:val="007B6508"/>
    <w:rsid w:val="007B695D"/>
    <w:rsid w:val="007B6AD8"/>
    <w:rsid w:val="007B6C7C"/>
    <w:rsid w:val="007B6F59"/>
    <w:rsid w:val="007B7137"/>
    <w:rsid w:val="007B77F7"/>
    <w:rsid w:val="007C0072"/>
    <w:rsid w:val="007C036A"/>
    <w:rsid w:val="007C08F6"/>
    <w:rsid w:val="007C2041"/>
    <w:rsid w:val="007C249F"/>
    <w:rsid w:val="007C2A0C"/>
    <w:rsid w:val="007C323F"/>
    <w:rsid w:val="007C3601"/>
    <w:rsid w:val="007C3729"/>
    <w:rsid w:val="007C3EA0"/>
    <w:rsid w:val="007C4275"/>
    <w:rsid w:val="007C48A8"/>
    <w:rsid w:val="007C4ECE"/>
    <w:rsid w:val="007C5F00"/>
    <w:rsid w:val="007C7039"/>
    <w:rsid w:val="007C7288"/>
    <w:rsid w:val="007C7A45"/>
    <w:rsid w:val="007C7BAD"/>
    <w:rsid w:val="007D0066"/>
    <w:rsid w:val="007D1625"/>
    <w:rsid w:val="007D23AC"/>
    <w:rsid w:val="007D278B"/>
    <w:rsid w:val="007D3E1E"/>
    <w:rsid w:val="007D3F34"/>
    <w:rsid w:val="007D4061"/>
    <w:rsid w:val="007D4442"/>
    <w:rsid w:val="007D49CB"/>
    <w:rsid w:val="007D4C2C"/>
    <w:rsid w:val="007D50EC"/>
    <w:rsid w:val="007D52AC"/>
    <w:rsid w:val="007D6B09"/>
    <w:rsid w:val="007D6CFE"/>
    <w:rsid w:val="007D6D2D"/>
    <w:rsid w:val="007D703C"/>
    <w:rsid w:val="007D761E"/>
    <w:rsid w:val="007D7DB5"/>
    <w:rsid w:val="007D7FB0"/>
    <w:rsid w:val="007E0F4C"/>
    <w:rsid w:val="007E0FF9"/>
    <w:rsid w:val="007E10BC"/>
    <w:rsid w:val="007E14B2"/>
    <w:rsid w:val="007E1571"/>
    <w:rsid w:val="007E1A26"/>
    <w:rsid w:val="007E1BA3"/>
    <w:rsid w:val="007E2D02"/>
    <w:rsid w:val="007E2E19"/>
    <w:rsid w:val="007E2EA4"/>
    <w:rsid w:val="007E3080"/>
    <w:rsid w:val="007E3613"/>
    <w:rsid w:val="007E3862"/>
    <w:rsid w:val="007E3C9C"/>
    <w:rsid w:val="007E3CF7"/>
    <w:rsid w:val="007E3D31"/>
    <w:rsid w:val="007E45D0"/>
    <w:rsid w:val="007E4DDF"/>
    <w:rsid w:val="007E5791"/>
    <w:rsid w:val="007E5D73"/>
    <w:rsid w:val="007E73B5"/>
    <w:rsid w:val="007E7C99"/>
    <w:rsid w:val="007E7D1F"/>
    <w:rsid w:val="007F1E93"/>
    <w:rsid w:val="007F1FEE"/>
    <w:rsid w:val="007F29D3"/>
    <w:rsid w:val="007F2C2A"/>
    <w:rsid w:val="007F2F50"/>
    <w:rsid w:val="007F300C"/>
    <w:rsid w:val="007F3186"/>
    <w:rsid w:val="007F36E9"/>
    <w:rsid w:val="007F3BD4"/>
    <w:rsid w:val="007F41EF"/>
    <w:rsid w:val="007F470D"/>
    <w:rsid w:val="007F4D31"/>
    <w:rsid w:val="007F6D34"/>
    <w:rsid w:val="007F6FD3"/>
    <w:rsid w:val="007F7752"/>
    <w:rsid w:val="007F776A"/>
    <w:rsid w:val="008008BF"/>
    <w:rsid w:val="00800DE6"/>
    <w:rsid w:val="00801126"/>
    <w:rsid w:val="008011C6"/>
    <w:rsid w:val="008011D7"/>
    <w:rsid w:val="00801E58"/>
    <w:rsid w:val="00802E16"/>
    <w:rsid w:val="008030CE"/>
    <w:rsid w:val="008041CB"/>
    <w:rsid w:val="00804960"/>
    <w:rsid w:val="00805EAA"/>
    <w:rsid w:val="00805EC5"/>
    <w:rsid w:val="008064A8"/>
    <w:rsid w:val="0080652F"/>
    <w:rsid w:val="0080668C"/>
    <w:rsid w:val="0080777B"/>
    <w:rsid w:val="00810740"/>
    <w:rsid w:val="00811761"/>
    <w:rsid w:val="00811AA4"/>
    <w:rsid w:val="00811BB7"/>
    <w:rsid w:val="00811C45"/>
    <w:rsid w:val="0081260E"/>
    <w:rsid w:val="00813416"/>
    <w:rsid w:val="00815328"/>
    <w:rsid w:val="00815575"/>
    <w:rsid w:val="0081571C"/>
    <w:rsid w:val="00815D4B"/>
    <w:rsid w:val="00815E61"/>
    <w:rsid w:val="0081609D"/>
    <w:rsid w:val="008164F1"/>
    <w:rsid w:val="008177A9"/>
    <w:rsid w:val="008178BA"/>
    <w:rsid w:val="00820570"/>
    <w:rsid w:val="008209D2"/>
    <w:rsid w:val="00820BF3"/>
    <w:rsid w:val="008211DE"/>
    <w:rsid w:val="008239F0"/>
    <w:rsid w:val="00823B94"/>
    <w:rsid w:val="00823C0A"/>
    <w:rsid w:val="008243C6"/>
    <w:rsid w:val="00824428"/>
    <w:rsid w:val="00824A65"/>
    <w:rsid w:val="008250E9"/>
    <w:rsid w:val="00825503"/>
    <w:rsid w:val="0082571D"/>
    <w:rsid w:val="00827013"/>
    <w:rsid w:val="008270AF"/>
    <w:rsid w:val="008305B3"/>
    <w:rsid w:val="00830A25"/>
    <w:rsid w:val="00830A57"/>
    <w:rsid w:val="00830C94"/>
    <w:rsid w:val="008313A7"/>
    <w:rsid w:val="00832887"/>
    <w:rsid w:val="00832961"/>
    <w:rsid w:val="0083315C"/>
    <w:rsid w:val="0083337C"/>
    <w:rsid w:val="00833CA4"/>
    <w:rsid w:val="00833E32"/>
    <w:rsid w:val="0083402A"/>
    <w:rsid w:val="0083454F"/>
    <w:rsid w:val="008348C8"/>
    <w:rsid w:val="008353FA"/>
    <w:rsid w:val="008354B9"/>
    <w:rsid w:val="0083554F"/>
    <w:rsid w:val="0083612A"/>
    <w:rsid w:val="008361E5"/>
    <w:rsid w:val="00836F6C"/>
    <w:rsid w:val="00836FEC"/>
    <w:rsid w:val="00837664"/>
    <w:rsid w:val="00840021"/>
    <w:rsid w:val="008415F1"/>
    <w:rsid w:val="00841A8B"/>
    <w:rsid w:val="00841DF2"/>
    <w:rsid w:val="00841F9C"/>
    <w:rsid w:val="0084242D"/>
    <w:rsid w:val="00842724"/>
    <w:rsid w:val="00843173"/>
    <w:rsid w:val="00843310"/>
    <w:rsid w:val="00843A10"/>
    <w:rsid w:val="00844C04"/>
    <w:rsid w:val="00845876"/>
    <w:rsid w:val="008459B6"/>
    <w:rsid w:val="00845FD7"/>
    <w:rsid w:val="00846911"/>
    <w:rsid w:val="00846CEE"/>
    <w:rsid w:val="008474E3"/>
    <w:rsid w:val="00850FEC"/>
    <w:rsid w:val="008515FD"/>
    <w:rsid w:val="0085180F"/>
    <w:rsid w:val="00851CE3"/>
    <w:rsid w:val="008520FB"/>
    <w:rsid w:val="00854271"/>
    <w:rsid w:val="008556D2"/>
    <w:rsid w:val="00855A74"/>
    <w:rsid w:val="00855F5D"/>
    <w:rsid w:val="008562EC"/>
    <w:rsid w:val="008563C0"/>
    <w:rsid w:val="008563DE"/>
    <w:rsid w:val="008565D1"/>
    <w:rsid w:val="008568A0"/>
    <w:rsid w:val="00856BC7"/>
    <w:rsid w:val="00856F9F"/>
    <w:rsid w:val="00857383"/>
    <w:rsid w:val="0085758D"/>
    <w:rsid w:val="00857C65"/>
    <w:rsid w:val="00857C95"/>
    <w:rsid w:val="0086020F"/>
    <w:rsid w:val="008603DF"/>
    <w:rsid w:val="00860AD0"/>
    <w:rsid w:val="00860F41"/>
    <w:rsid w:val="00861C1E"/>
    <w:rsid w:val="00862631"/>
    <w:rsid w:val="008633BC"/>
    <w:rsid w:val="00863C0D"/>
    <w:rsid w:val="0086496B"/>
    <w:rsid w:val="00864DB1"/>
    <w:rsid w:val="00865441"/>
    <w:rsid w:val="00865483"/>
    <w:rsid w:val="00865537"/>
    <w:rsid w:val="0086553C"/>
    <w:rsid w:val="0086578E"/>
    <w:rsid w:val="00865B74"/>
    <w:rsid w:val="00865E80"/>
    <w:rsid w:val="00865EBD"/>
    <w:rsid w:val="008669E2"/>
    <w:rsid w:val="00866D7B"/>
    <w:rsid w:val="00867CCD"/>
    <w:rsid w:val="00867E64"/>
    <w:rsid w:val="00870FC0"/>
    <w:rsid w:val="008714C4"/>
    <w:rsid w:val="008715E7"/>
    <w:rsid w:val="00871949"/>
    <w:rsid w:val="00871E17"/>
    <w:rsid w:val="00872828"/>
    <w:rsid w:val="00872A1F"/>
    <w:rsid w:val="00873357"/>
    <w:rsid w:val="008734B3"/>
    <w:rsid w:val="00873AF9"/>
    <w:rsid w:val="00873C75"/>
    <w:rsid w:val="00873E59"/>
    <w:rsid w:val="0087462D"/>
    <w:rsid w:val="0087487F"/>
    <w:rsid w:val="00874A79"/>
    <w:rsid w:val="00874B6C"/>
    <w:rsid w:val="00874E20"/>
    <w:rsid w:val="008752BD"/>
    <w:rsid w:val="00876516"/>
    <w:rsid w:val="00877865"/>
    <w:rsid w:val="008779AA"/>
    <w:rsid w:val="00877D0A"/>
    <w:rsid w:val="00880BFA"/>
    <w:rsid w:val="0088170C"/>
    <w:rsid w:val="008818E6"/>
    <w:rsid w:val="00881A30"/>
    <w:rsid w:val="00881C60"/>
    <w:rsid w:val="00881D38"/>
    <w:rsid w:val="008828A3"/>
    <w:rsid w:val="0088508E"/>
    <w:rsid w:val="00885D34"/>
    <w:rsid w:val="008865EE"/>
    <w:rsid w:val="00886844"/>
    <w:rsid w:val="00886B4A"/>
    <w:rsid w:val="00886CF2"/>
    <w:rsid w:val="00887268"/>
    <w:rsid w:val="008874E2"/>
    <w:rsid w:val="008877BA"/>
    <w:rsid w:val="00887993"/>
    <w:rsid w:val="00891F5B"/>
    <w:rsid w:val="0089275C"/>
    <w:rsid w:val="00892B47"/>
    <w:rsid w:val="00892FD0"/>
    <w:rsid w:val="0089330F"/>
    <w:rsid w:val="00893C81"/>
    <w:rsid w:val="008941B4"/>
    <w:rsid w:val="00894354"/>
    <w:rsid w:val="00894805"/>
    <w:rsid w:val="00894EE6"/>
    <w:rsid w:val="00895B03"/>
    <w:rsid w:val="00895C01"/>
    <w:rsid w:val="0089631A"/>
    <w:rsid w:val="008979B4"/>
    <w:rsid w:val="00897D44"/>
    <w:rsid w:val="008A04C0"/>
    <w:rsid w:val="008A0881"/>
    <w:rsid w:val="008A0B94"/>
    <w:rsid w:val="008A14E9"/>
    <w:rsid w:val="008A1AC3"/>
    <w:rsid w:val="008A1DAE"/>
    <w:rsid w:val="008A2337"/>
    <w:rsid w:val="008A26DC"/>
    <w:rsid w:val="008A4695"/>
    <w:rsid w:val="008A4B52"/>
    <w:rsid w:val="008A571B"/>
    <w:rsid w:val="008A5A2E"/>
    <w:rsid w:val="008A60DF"/>
    <w:rsid w:val="008A62B1"/>
    <w:rsid w:val="008A64D1"/>
    <w:rsid w:val="008A6A19"/>
    <w:rsid w:val="008A6F21"/>
    <w:rsid w:val="008A722F"/>
    <w:rsid w:val="008A76A1"/>
    <w:rsid w:val="008A7DEA"/>
    <w:rsid w:val="008B00FF"/>
    <w:rsid w:val="008B05BC"/>
    <w:rsid w:val="008B0956"/>
    <w:rsid w:val="008B0C26"/>
    <w:rsid w:val="008B167C"/>
    <w:rsid w:val="008B1F36"/>
    <w:rsid w:val="008B2066"/>
    <w:rsid w:val="008B2A8C"/>
    <w:rsid w:val="008B2D1F"/>
    <w:rsid w:val="008B379D"/>
    <w:rsid w:val="008B3B95"/>
    <w:rsid w:val="008B3E5C"/>
    <w:rsid w:val="008B4ABD"/>
    <w:rsid w:val="008B4EFB"/>
    <w:rsid w:val="008B5418"/>
    <w:rsid w:val="008B54EA"/>
    <w:rsid w:val="008B57A2"/>
    <w:rsid w:val="008B5E17"/>
    <w:rsid w:val="008B5E35"/>
    <w:rsid w:val="008B6E1E"/>
    <w:rsid w:val="008B6E9A"/>
    <w:rsid w:val="008B72FB"/>
    <w:rsid w:val="008B7776"/>
    <w:rsid w:val="008C01F3"/>
    <w:rsid w:val="008C058B"/>
    <w:rsid w:val="008C070B"/>
    <w:rsid w:val="008C0AE5"/>
    <w:rsid w:val="008C0F21"/>
    <w:rsid w:val="008C15AD"/>
    <w:rsid w:val="008C1E92"/>
    <w:rsid w:val="008C1FDA"/>
    <w:rsid w:val="008C256B"/>
    <w:rsid w:val="008C2AA7"/>
    <w:rsid w:val="008C2F3D"/>
    <w:rsid w:val="008C31A9"/>
    <w:rsid w:val="008C3438"/>
    <w:rsid w:val="008C394A"/>
    <w:rsid w:val="008C3AB2"/>
    <w:rsid w:val="008C3AFE"/>
    <w:rsid w:val="008C3D2E"/>
    <w:rsid w:val="008C4101"/>
    <w:rsid w:val="008C45B9"/>
    <w:rsid w:val="008C46E5"/>
    <w:rsid w:val="008C5BF4"/>
    <w:rsid w:val="008C5F41"/>
    <w:rsid w:val="008C75D7"/>
    <w:rsid w:val="008D0580"/>
    <w:rsid w:val="008D0D41"/>
    <w:rsid w:val="008D11E0"/>
    <w:rsid w:val="008D121D"/>
    <w:rsid w:val="008D1BAD"/>
    <w:rsid w:val="008D1EA7"/>
    <w:rsid w:val="008D2CCE"/>
    <w:rsid w:val="008D2E86"/>
    <w:rsid w:val="008D378B"/>
    <w:rsid w:val="008D3AC6"/>
    <w:rsid w:val="008D4449"/>
    <w:rsid w:val="008D4801"/>
    <w:rsid w:val="008D4A78"/>
    <w:rsid w:val="008D4D0C"/>
    <w:rsid w:val="008D5889"/>
    <w:rsid w:val="008D633A"/>
    <w:rsid w:val="008D656C"/>
    <w:rsid w:val="008D6EC6"/>
    <w:rsid w:val="008D703A"/>
    <w:rsid w:val="008D75E4"/>
    <w:rsid w:val="008D7651"/>
    <w:rsid w:val="008D7D08"/>
    <w:rsid w:val="008D7D48"/>
    <w:rsid w:val="008E09C5"/>
    <w:rsid w:val="008E0A5D"/>
    <w:rsid w:val="008E1B09"/>
    <w:rsid w:val="008E1EDA"/>
    <w:rsid w:val="008E200B"/>
    <w:rsid w:val="008E206C"/>
    <w:rsid w:val="008E2155"/>
    <w:rsid w:val="008E23A0"/>
    <w:rsid w:val="008E246D"/>
    <w:rsid w:val="008E2A09"/>
    <w:rsid w:val="008E2A7C"/>
    <w:rsid w:val="008E2EC2"/>
    <w:rsid w:val="008E313F"/>
    <w:rsid w:val="008E32F2"/>
    <w:rsid w:val="008E34C5"/>
    <w:rsid w:val="008E389F"/>
    <w:rsid w:val="008E4002"/>
    <w:rsid w:val="008E4043"/>
    <w:rsid w:val="008E4177"/>
    <w:rsid w:val="008E42EC"/>
    <w:rsid w:val="008E45C8"/>
    <w:rsid w:val="008E4CF3"/>
    <w:rsid w:val="008E4D22"/>
    <w:rsid w:val="008E6152"/>
    <w:rsid w:val="008E6567"/>
    <w:rsid w:val="008E65A3"/>
    <w:rsid w:val="008E6DB6"/>
    <w:rsid w:val="008E7281"/>
    <w:rsid w:val="008E72AD"/>
    <w:rsid w:val="008E7359"/>
    <w:rsid w:val="008E77F5"/>
    <w:rsid w:val="008E7891"/>
    <w:rsid w:val="008F08C8"/>
    <w:rsid w:val="008F13C4"/>
    <w:rsid w:val="008F1AD1"/>
    <w:rsid w:val="008F1EF4"/>
    <w:rsid w:val="008F1F1D"/>
    <w:rsid w:val="008F1F65"/>
    <w:rsid w:val="008F1FDE"/>
    <w:rsid w:val="008F2306"/>
    <w:rsid w:val="008F252C"/>
    <w:rsid w:val="008F2EFB"/>
    <w:rsid w:val="008F39CF"/>
    <w:rsid w:val="008F4158"/>
    <w:rsid w:val="008F4376"/>
    <w:rsid w:val="008F4938"/>
    <w:rsid w:val="008F50AC"/>
    <w:rsid w:val="008F57CA"/>
    <w:rsid w:val="008F5EA7"/>
    <w:rsid w:val="008F6031"/>
    <w:rsid w:val="008F65ED"/>
    <w:rsid w:val="008F6C2C"/>
    <w:rsid w:val="008F7028"/>
    <w:rsid w:val="008F79C9"/>
    <w:rsid w:val="008F7B46"/>
    <w:rsid w:val="008F7D11"/>
    <w:rsid w:val="008F7D79"/>
    <w:rsid w:val="009000B1"/>
    <w:rsid w:val="00901650"/>
    <w:rsid w:val="0090183F"/>
    <w:rsid w:val="00901FFD"/>
    <w:rsid w:val="009023F8"/>
    <w:rsid w:val="00902710"/>
    <w:rsid w:val="00902B51"/>
    <w:rsid w:val="00902F16"/>
    <w:rsid w:val="00903345"/>
    <w:rsid w:val="00903661"/>
    <w:rsid w:val="00903886"/>
    <w:rsid w:val="009039FC"/>
    <w:rsid w:val="00903BD8"/>
    <w:rsid w:val="00904055"/>
    <w:rsid w:val="00905B03"/>
    <w:rsid w:val="00905BF0"/>
    <w:rsid w:val="00905D33"/>
    <w:rsid w:val="0090685C"/>
    <w:rsid w:val="009072FD"/>
    <w:rsid w:val="00907302"/>
    <w:rsid w:val="0090732E"/>
    <w:rsid w:val="009075D7"/>
    <w:rsid w:val="00907A20"/>
    <w:rsid w:val="00907F6F"/>
    <w:rsid w:val="0091041E"/>
    <w:rsid w:val="009122BC"/>
    <w:rsid w:val="00912319"/>
    <w:rsid w:val="00912903"/>
    <w:rsid w:val="00912947"/>
    <w:rsid w:val="00912A7B"/>
    <w:rsid w:val="00913328"/>
    <w:rsid w:val="00913B43"/>
    <w:rsid w:val="00913B64"/>
    <w:rsid w:val="00914D41"/>
    <w:rsid w:val="00914D9F"/>
    <w:rsid w:val="00914EBB"/>
    <w:rsid w:val="009152EC"/>
    <w:rsid w:val="00915314"/>
    <w:rsid w:val="00915538"/>
    <w:rsid w:val="009159C6"/>
    <w:rsid w:val="009168F1"/>
    <w:rsid w:val="0092002C"/>
    <w:rsid w:val="00920B6C"/>
    <w:rsid w:val="00920D92"/>
    <w:rsid w:val="00920F91"/>
    <w:rsid w:val="009213C9"/>
    <w:rsid w:val="009219D4"/>
    <w:rsid w:val="00922609"/>
    <w:rsid w:val="00922670"/>
    <w:rsid w:val="00922BD9"/>
    <w:rsid w:val="00923461"/>
    <w:rsid w:val="009234B0"/>
    <w:rsid w:val="00924061"/>
    <w:rsid w:val="009241BB"/>
    <w:rsid w:val="00924829"/>
    <w:rsid w:val="00926504"/>
    <w:rsid w:val="00926E14"/>
    <w:rsid w:val="009277DC"/>
    <w:rsid w:val="00927D47"/>
    <w:rsid w:val="0093158C"/>
    <w:rsid w:val="009319DD"/>
    <w:rsid w:val="009326E3"/>
    <w:rsid w:val="00933D8E"/>
    <w:rsid w:val="009344E1"/>
    <w:rsid w:val="00934941"/>
    <w:rsid w:val="00934F7E"/>
    <w:rsid w:val="00935A0B"/>
    <w:rsid w:val="00935A5A"/>
    <w:rsid w:val="00935B2F"/>
    <w:rsid w:val="00937BF9"/>
    <w:rsid w:val="009400AB"/>
    <w:rsid w:val="00940566"/>
    <w:rsid w:val="00940691"/>
    <w:rsid w:val="00940960"/>
    <w:rsid w:val="00940FFE"/>
    <w:rsid w:val="00941520"/>
    <w:rsid w:val="00941750"/>
    <w:rsid w:val="00941E81"/>
    <w:rsid w:val="00942015"/>
    <w:rsid w:val="00942E12"/>
    <w:rsid w:val="00942E64"/>
    <w:rsid w:val="00943099"/>
    <w:rsid w:val="00944222"/>
    <w:rsid w:val="009444A7"/>
    <w:rsid w:val="009447FD"/>
    <w:rsid w:val="00944D3F"/>
    <w:rsid w:val="00946362"/>
    <w:rsid w:val="0094798F"/>
    <w:rsid w:val="00947AEC"/>
    <w:rsid w:val="00947CD5"/>
    <w:rsid w:val="00950093"/>
    <w:rsid w:val="009502F3"/>
    <w:rsid w:val="009504B4"/>
    <w:rsid w:val="009509A4"/>
    <w:rsid w:val="00950A44"/>
    <w:rsid w:val="00950AE7"/>
    <w:rsid w:val="00950B7B"/>
    <w:rsid w:val="00950C9E"/>
    <w:rsid w:val="0095182F"/>
    <w:rsid w:val="00951CE8"/>
    <w:rsid w:val="00951E54"/>
    <w:rsid w:val="00951EB0"/>
    <w:rsid w:val="00952464"/>
    <w:rsid w:val="00952514"/>
    <w:rsid w:val="00952E65"/>
    <w:rsid w:val="0095325F"/>
    <w:rsid w:val="00953796"/>
    <w:rsid w:val="00953A8C"/>
    <w:rsid w:val="00953C88"/>
    <w:rsid w:val="00954AEF"/>
    <w:rsid w:val="00955208"/>
    <w:rsid w:val="00955285"/>
    <w:rsid w:val="00955663"/>
    <w:rsid w:val="00955E28"/>
    <w:rsid w:val="00955FD9"/>
    <w:rsid w:val="00956261"/>
    <w:rsid w:val="00956BFF"/>
    <w:rsid w:val="00956F5C"/>
    <w:rsid w:val="0096166F"/>
    <w:rsid w:val="00961784"/>
    <w:rsid w:val="00961D70"/>
    <w:rsid w:val="00961DFD"/>
    <w:rsid w:val="009623BE"/>
    <w:rsid w:val="00962B1D"/>
    <w:rsid w:val="0096361E"/>
    <w:rsid w:val="0096366E"/>
    <w:rsid w:val="009643A1"/>
    <w:rsid w:val="009644AA"/>
    <w:rsid w:val="00964C65"/>
    <w:rsid w:val="00965332"/>
    <w:rsid w:val="0096600C"/>
    <w:rsid w:val="00966B16"/>
    <w:rsid w:val="00970051"/>
    <w:rsid w:val="00970419"/>
    <w:rsid w:val="00970547"/>
    <w:rsid w:val="00971E96"/>
    <w:rsid w:val="00971F99"/>
    <w:rsid w:val="00972435"/>
    <w:rsid w:val="00972867"/>
    <w:rsid w:val="00972B9C"/>
    <w:rsid w:val="009730FF"/>
    <w:rsid w:val="00973328"/>
    <w:rsid w:val="009738F0"/>
    <w:rsid w:val="00973F5A"/>
    <w:rsid w:val="00974823"/>
    <w:rsid w:val="00974E9C"/>
    <w:rsid w:val="0097536B"/>
    <w:rsid w:val="00975630"/>
    <w:rsid w:val="009756AF"/>
    <w:rsid w:val="0097603A"/>
    <w:rsid w:val="00976270"/>
    <w:rsid w:val="00976373"/>
    <w:rsid w:val="00976C01"/>
    <w:rsid w:val="00976F30"/>
    <w:rsid w:val="0097705A"/>
    <w:rsid w:val="00980AE1"/>
    <w:rsid w:val="009810D4"/>
    <w:rsid w:val="0098194D"/>
    <w:rsid w:val="00981995"/>
    <w:rsid w:val="00981B66"/>
    <w:rsid w:val="009824C7"/>
    <w:rsid w:val="0098269F"/>
    <w:rsid w:val="009831F5"/>
    <w:rsid w:val="009837F9"/>
    <w:rsid w:val="009838CC"/>
    <w:rsid w:val="00983F1D"/>
    <w:rsid w:val="00984129"/>
    <w:rsid w:val="00984A44"/>
    <w:rsid w:val="00984E1D"/>
    <w:rsid w:val="00985227"/>
    <w:rsid w:val="00985A01"/>
    <w:rsid w:val="009862C2"/>
    <w:rsid w:val="009864E2"/>
    <w:rsid w:val="009874A8"/>
    <w:rsid w:val="00987530"/>
    <w:rsid w:val="00987769"/>
    <w:rsid w:val="00990827"/>
    <w:rsid w:val="00990C72"/>
    <w:rsid w:val="0099156B"/>
    <w:rsid w:val="009917E3"/>
    <w:rsid w:val="00991BF2"/>
    <w:rsid w:val="00992229"/>
    <w:rsid w:val="00992944"/>
    <w:rsid w:val="0099343A"/>
    <w:rsid w:val="00993902"/>
    <w:rsid w:val="009940F9"/>
    <w:rsid w:val="009943E4"/>
    <w:rsid w:val="009945DE"/>
    <w:rsid w:val="00994B81"/>
    <w:rsid w:val="00995286"/>
    <w:rsid w:val="00995685"/>
    <w:rsid w:val="00995985"/>
    <w:rsid w:val="00995D6A"/>
    <w:rsid w:val="00995DC5"/>
    <w:rsid w:val="00995FC7"/>
    <w:rsid w:val="00996692"/>
    <w:rsid w:val="00996DF0"/>
    <w:rsid w:val="00996F61"/>
    <w:rsid w:val="00997155"/>
    <w:rsid w:val="0099794B"/>
    <w:rsid w:val="00997981"/>
    <w:rsid w:val="00997B07"/>
    <w:rsid w:val="00997D4E"/>
    <w:rsid w:val="009A0212"/>
    <w:rsid w:val="009A08B1"/>
    <w:rsid w:val="009A1CE0"/>
    <w:rsid w:val="009A25D9"/>
    <w:rsid w:val="009A28B4"/>
    <w:rsid w:val="009A2E5F"/>
    <w:rsid w:val="009A5013"/>
    <w:rsid w:val="009A51C4"/>
    <w:rsid w:val="009A5B59"/>
    <w:rsid w:val="009A6199"/>
    <w:rsid w:val="009A6392"/>
    <w:rsid w:val="009A7361"/>
    <w:rsid w:val="009A79F9"/>
    <w:rsid w:val="009B03EB"/>
    <w:rsid w:val="009B0B06"/>
    <w:rsid w:val="009B2247"/>
    <w:rsid w:val="009B297D"/>
    <w:rsid w:val="009B2C78"/>
    <w:rsid w:val="009B2D1A"/>
    <w:rsid w:val="009B3585"/>
    <w:rsid w:val="009B3893"/>
    <w:rsid w:val="009B413C"/>
    <w:rsid w:val="009B4C4E"/>
    <w:rsid w:val="009B56A9"/>
    <w:rsid w:val="009B59E9"/>
    <w:rsid w:val="009B5B73"/>
    <w:rsid w:val="009B62A0"/>
    <w:rsid w:val="009B668A"/>
    <w:rsid w:val="009B6FDA"/>
    <w:rsid w:val="009B72A5"/>
    <w:rsid w:val="009C03F5"/>
    <w:rsid w:val="009C0AA4"/>
    <w:rsid w:val="009C0CF5"/>
    <w:rsid w:val="009C13D9"/>
    <w:rsid w:val="009C141D"/>
    <w:rsid w:val="009C18CE"/>
    <w:rsid w:val="009C1ACE"/>
    <w:rsid w:val="009C1AE5"/>
    <w:rsid w:val="009C22A1"/>
    <w:rsid w:val="009C2499"/>
    <w:rsid w:val="009C29BA"/>
    <w:rsid w:val="009C2DB2"/>
    <w:rsid w:val="009C3790"/>
    <w:rsid w:val="009C3914"/>
    <w:rsid w:val="009C3CDB"/>
    <w:rsid w:val="009C4422"/>
    <w:rsid w:val="009C4873"/>
    <w:rsid w:val="009C4E32"/>
    <w:rsid w:val="009C53C1"/>
    <w:rsid w:val="009C5A96"/>
    <w:rsid w:val="009C5E1F"/>
    <w:rsid w:val="009C612B"/>
    <w:rsid w:val="009C70D7"/>
    <w:rsid w:val="009C7431"/>
    <w:rsid w:val="009C7CE2"/>
    <w:rsid w:val="009D038B"/>
    <w:rsid w:val="009D0866"/>
    <w:rsid w:val="009D0BB3"/>
    <w:rsid w:val="009D1C46"/>
    <w:rsid w:val="009D1E98"/>
    <w:rsid w:val="009D20B2"/>
    <w:rsid w:val="009D2288"/>
    <w:rsid w:val="009D2765"/>
    <w:rsid w:val="009D2BED"/>
    <w:rsid w:val="009D38E6"/>
    <w:rsid w:val="009D42AC"/>
    <w:rsid w:val="009D4573"/>
    <w:rsid w:val="009D4F81"/>
    <w:rsid w:val="009D6395"/>
    <w:rsid w:val="009D7CFA"/>
    <w:rsid w:val="009D7DE8"/>
    <w:rsid w:val="009E0A0A"/>
    <w:rsid w:val="009E0AAD"/>
    <w:rsid w:val="009E102B"/>
    <w:rsid w:val="009E13AA"/>
    <w:rsid w:val="009E1B10"/>
    <w:rsid w:val="009E23B8"/>
    <w:rsid w:val="009E2663"/>
    <w:rsid w:val="009E3071"/>
    <w:rsid w:val="009E3C1D"/>
    <w:rsid w:val="009E4049"/>
    <w:rsid w:val="009E4119"/>
    <w:rsid w:val="009E43BC"/>
    <w:rsid w:val="009E4412"/>
    <w:rsid w:val="009E4E48"/>
    <w:rsid w:val="009E54B3"/>
    <w:rsid w:val="009E58B4"/>
    <w:rsid w:val="009E592B"/>
    <w:rsid w:val="009E6707"/>
    <w:rsid w:val="009E6D55"/>
    <w:rsid w:val="009E6D84"/>
    <w:rsid w:val="009E6E6B"/>
    <w:rsid w:val="009E7516"/>
    <w:rsid w:val="009F00EE"/>
    <w:rsid w:val="009F0315"/>
    <w:rsid w:val="009F0896"/>
    <w:rsid w:val="009F0DD2"/>
    <w:rsid w:val="009F1441"/>
    <w:rsid w:val="009F2097"/>
    <w:rsid w:val="009F215F"/>
    <w:rsid w:val="009F21DD"/>
    <w:rsid w:val="009F23FC"/>
    <w:rsid w:val="009F2AA9"/>
    <w:rsid w:val="009F326A"/>
    <w:rsid w:val="009F3C48"/>
    <w:rsid w:val="009F3FE1"/>
    <w:rsid w:val="009F4775"/>
    <w:rsid w:val="009F5DCD"/>
    <w:rsid w:val="009F6B87"/>
    <w:rsid w:val="009F71B9"/>
    <w:rsid w:val="009F75DB"/>
    <w:rsid w:val="009F7D15"/>
    <w:rsid w:val="009F7EFD"/>
    <w:rsid w:val="00A008A2"/>
    <w:rsid w:val="00A00BE7"/>
    <w:rsid w:val="00A013A8"/>
    <w:rsid w:val="00A019A7"/>
    <w:rsid w:val="00A01A4F"/>
    <w:rsid w:val="00A01B5C"/>
    <w:rsid w:val="00A01F08"/>
    <w:rsid w:val="00A02D7A"/>
    <w:rsid w:val="00A03668"/>
    <w:rsid w:val="00A039C6"/>
    <w:rsid w:val="00A041FF"/>
    <w:rsid w:val="00A04348"/>
    <w:rsid w:val="00A049F6"/>
    <w:rsid w:val="00A04DBE"/>
    <w:rsid w:val="00A05893"/>
    <w:rsid w:val="00A05A35"/>
    <w:rsid w:val="00A05B81"/>
    <w:rsid w:val="00A06BE9"/>
    <w:rsid w:val="00A0740E"/>
    <w:rsid w:val="00A07749"/>
    <w:rsid w:val="00A1041A"/>
    <w:rsid w:val="00A10C01"/>
    <w:rsid w:val="00A10CCE"/>
    <w:rsid w:val="00A11785"/>
    <w:rsid w:val="00A12268"/>
    <w:rsid w:val="00A1337E"/>
    <w:rsid w:val="00A1360C"/>
    <w:rsid w:val="00A13C11"/>
    <w:rsid w:val="00A1538E"/>
    <w:rsid w:val="00A1556F"/>
    <w:rsid w:val="00A15A4C"/>
    <w:rsid w:val="00A15B5A"/>
    <w:rsid w:val="00A16158"/>
    <w:rsid w:val="00A161B3"/>
    <w:rsid w:val="00A161EF"/>
    <w:rsid w:val="00A164EF"/>
    <w:rsid w:val="00A17A63"/>
    <w:rsid w:val="00A17DD9"/>
    <w:rsid w:val="00A208F5"/>
    <w:rsid w:val="00A20DF7"/>
    <w:rsid w:val="00A2104B"/>
    <w:rsid w:val="00A212B5"/>
    <w:rsid w:val="00A21F0B"/>
    <w:rsid w:val="00A22115"/>
    <w:rsid w:val="00A22249"/>
    <w:rsid w:val="00A225CE"/>
    <w:rsid w:val="00A22772"/>
    <w:rsid w:val="00A23841"/>
    <w:rsid w:val="00A25592"/>
    <w:rsid w:val="00A255B5"/>
    <w:rsid w:val="00A25668"/>
    <w:rsid w:val="00A26261"/>
    <w:rsid w:val="00A2628D"/>
    <w:rsid w:val="00A263D4"/>
    <w:rsid w:val="00A278A1"/>
    <w:rsid w:val="00A27A41"/>
    <w:rsid w:val="00A301E0"/>
    <w:rsid w:val="00A308A6"/>
    <w:rsid w:val="00A30A5B"/>
    <w:rsid w:val="00A30E62"/>
    <w:rsid w:val="00A3129E"/>
    <w:rsid w:val="00A317A6"/>
    <w:rsid w:val="00A319D6"/>
    <w:rsid w:val="00A31F08"/>
    <w:rsid w:val="00A31FDC"/>
    <w:rsid w:val="00A32007"/>
    <w:rsid w:val="00A3229C"/>
    <w:rsid w:val="00A33443"/>
    <w:rsid w:val="00A3391E"/>
    <w:rsid w:val="00A34DA2"/>
    <w:rsid w:val="00A35049"/>
    <w:rsid w:val="00A35E87"/>
    <w:rsid w:val="00A35F20"/>
    <w:rsid w:val="00A35F67"/>
    <w:rsid w:val="00A3642F"/>
    <w:rsid w:val="00A3669D"/>
    <w:rsid w:val="00A36874"/>
    <w:rsid w:val="00A373A4"/>
    <w:rsid w:val="00A379D1"/>
    <w:rsid w:val="00A37D1E"/>
    <w:rsid w:val="00A37DE5"/>
    <w:rsid w:val="00A37F09"/>
    <w:rsid w:val="00A40573"/>
    <w:rsid w:val="00A41D90"/>
    <w:rsid w:val="00A42236"/>
    <w:rsid w:val="00A42BE9"/>
    <w:rsid w:val="00A42D43"/>
    <w:rsid w:val="00A42F26"/>
    <w:rsid w:val="00A441CC"/>
    <w:rsid w:val="00A442C9"/>
    <w:rsid w:val="00A4566A"/>
    <w:rsid w:val="00A46CB8"/>
    <w:rsid w:val="00A479FA"/>
    <w:rsid w:val="00A51223"/>
    <w:rsid w:val="00A5170E"/>
    <w:rsid w:val="00A5212E"/>
    <w:rsid w:val="00A5217F"/>
    <w:rsid w:val="00A521A6"/>
    <w:rsid w:val="00A5224D"/>
    <w:rsid w:val="00A52339"/>
    <w:rsid w:val="00A52702"/>
    <w:rsid w:val="00A52C4F"/>
    <w:rsid w:val="00A5322A"/>
    <w:rsid w:val="00A54C70"/>
    <w:rsid w:val="00A54E6B"/>
    <w:rsid w:val="00A555BD"/>
    <w:rsid w:val="00A55A30"/>
    <w:rsid w:val="00A55B57"/>
    <w:rsid w:val="00A56156"/>
    <w:rsid w:val="00A576BD"/>
    <w:rsid w:val="00A57C7B"/>
    <w:rsid w:val="00A6056A"/>
    <w:rsid w:val="00A610B5"/>
    <w:rsid w:val="00A61C2C"/>
    <w:rsid w:val="00A61D76"/>
    <w:rsid w:val="00A6270D"/>
    <w:rsid w:val="00A62872"/>
    <w:rsid w:val="00A63352"/>
    <w:rsid w:val="00A63B73"/>
    <w:rsid w:val="00A64AC7"/>
    <w:rsid w:val="00A64E6A"/>
    <w:rsid w:val="00A6518B"/>
    <w:rsid w:val="00A661F6"/>
    <w:rsid w:val="00A6625A"/>
    <w:rsid w:val="00A66982"/>
    <w:rsid w:val="00A66C4A"/>
    <w:rsid w:val="00A670C4"/>
    <w:rsid w:val="00A6765E"/>
    <w:rsid w:val="00A676CD"/>
    <w:rsid w:val="00A67FC7"/>
    <w:rsid w:val="00A67FD1"/>
    <w:rsid w:val="00A707ED"/>
    <w:rsid w:val="00A70C3F"/>
    <w:rsid w:val="00A71293"/>
    <w:rsid w:val="00A714E2"/>
    <w:rsid w:val="00A71F3C"/>
    <w:rsid w:val="00A72074"/>
    <w:rsid w:val="00A72D34"/>
    <w:rsid w:val="00A73391"/>
    <w:rsid w:val="00A741B8"/>
    <w:rsid w:val="00A74545"/>
    <w:rsid w:val="00A74587"/>
    <w:rsid w:val="00A75250"/>
    <w:rsid w:val="00A758B2"/>
    <w:rsid w:val="00A7643E"/>
    <w:rsid w:val="00A77177"/>
    <w:rsid w:val="00A8026A"/>
    <w:rsid w:val="00A805E2"/>
    <w:rsid w:val="00A8122B"/>
    <w:rsid w:val="00A824EE"/>
    <w:rsid w:val="00A82581"/>
    <w:rsid w:val="00A8278F"/>
    <w:rsid w:val="00A82D8D"/>
    <w:rsid w:val="00A82EC5"/>
    <w:rsid w:val="00A83407"/>
    <w:rsid w:val="00A83B5A"/>
    <w:rsid w:val="00A840F7"/>
    <w:rsid w:val="00A8421E"/>
    <w:rsid w:val="00A8473D"/>
    <w:rsid w:val="00A84A65"/>
    <w:rsid w:val="00A85C9E"/>
    <w:rsid w:val="00A85CEF"/>
    <w:rsid w:val="00A85F71"/>
    <w:rsid w:val="00A86543"/>
    <w:rsid w:val="00A86E92"/>
    <w:rsid w:val="00A86EDF"/>
    <w:rsid w:val="00A86F75"/>
    <w:rsid w:val="00A87816"/>
    <w:rsid w:val="00A879E7"/>
    <w:rsid w:val="00A87D22"/>
    <w:rsid w:val="00A91234"/>
    <w:rsid w:val="00A916C1"/>
    <w:rsid w:val="00A91FD0"/>
    <w:rsid w:val="00A9277E"/>
    <w:rsid w:val="00A92E76"/>
    <w:rsid w:val="00A932D9"/>
    <w:rsid w:val="00A932FB"/>
    <w:rsid w:val="00A9398C"/>
    <w:rsid w:val="00A940B9"/>
    <w:rsid w:val="00A941C5"/>
    <w:rsid w:val="00A9481E"/>
    <w:rsid w:val="00A94C7D"/>
    <w:rsid w:val="00A94FD5"/>
    <w:rsid w:val="00A951B8"/>
    <w:rsid w:val="00A952D5"/>
    <w:rsid w:val="00A96023"/>
    <w:rsid w:val="00A9657B"/>
    <w:rsid w:val="00A96814"/>
    <w:rsid w:val="00A97121"/>
    <w:rsid w:val="00A971D2"/>
    <w:rsid w:val="00A97335"/>
    <w:rsid w:val="00A97478"/>
    <w:rsid w:val="00A97542"/>
    <w:rsid w:val="00A97550"/>
    <w:rsid w:val="00A97BB1"/>
    <w:rsid w:val="00A97DDA"/>
    <w:rsid w:val="00AA00B3"/>
    <w:rsid w:val="00AA05E1"/>
    <w:rsid w:val="00AA06F4"/>
    <w:rsid w:val="00AA09A8"/>
    <w:rsid w:val="00AA12DE"/>
    <w:rsid w:val="00AA1543"/>
    <w:rsid w:val="00AA16A7"/>
    <w:rsid w:val="00AA17E9"/>
    <w:rsid w:val="00AA2FAC"/>
    <w:rsid w:val="00AA301B"/>
    <w:rsid w:val="00AA34C3"/>
    <w:rsid w:val="00AA3EF2"/>
    <w:rsid w:val="00AA4317"/>
    <w:rsid w:val="00AA46F7"/>
    <w:rsid w:val="00AA477B"/>
    <w:rsid w:val="00AA5778"/>
    <w:rsid w:val="00AA5B21"/>
    <w:rsid w:val="00AA608A"/>
    <w:rsid w:val="00AA6802"/>
    <w:rsid w:val="00AA70FC"/>
    <w:rsid w:val="00AA7428"/>
    <w:rsid w:val="00AA755F"/>
    <w:rsid w:val="00AB034F"/>
    <w:rsid w:val="00AB0888"/>
    <w:rsid w:val="00AB0D1F"/>
    <w:rsid w:val="00AB1144"/>
    <w:rsid w:val="00AB2452"/>
    <w:rsid w:val="00AB2DAE"/>
    <w:rsid w:val="00AB3599"/>
    <w:rsid w:val="00AB3B0F"/>
    <w:rsid w:val="00AB3E57"/>
    <w:rsid w:val="00AB4992"/>
    <w:rsid w:val="00AB49BF"/>
    <w:rsid w:val="00AB4E6E"/>
    <w:rsid w:val="00AB51A0"/>
    <w:rsid w:val="00AB53DD"/>
    <w:rsid w:val="00AB5CB1"/>
    <w:rsid w:val="00AB6E55"/>
    <w:rsid w:val="00AB6EF7"/>
    <w:rsid w:val="00AB725B"/>
    <w:rsid w:val="00AB7AC4"/>
    <w:rsid w:val="00AB7AC5"/>
    <w:rsid w:val="00AB7C7E"/>
    <w:rsid w:val="00AC05BD"/>
    <w:rsid w:val="00AC0B4F"/>
    <w:rsid w:val="00AC1176"/>
    <w:rsid w:val="00AC2508"/>
    <w:rsid w:val="00AC3B34"/>
    <w:rsid w:val="00AC3C3D"/>
    <w:rsid w:val="00AC4CB9"/>
    <w:rsid w:val="00AD08FD"/>
    <w:rsid w:val="00AD0AD5"/>
    <w:rsid w:val="00AD0B53"/>
    <w:rsid w:val="00AD0E6B"/>
    <w:rsid w:val="00AD252B"/>
    <w:rsid w:val="00AD2653"/>
    <w:rsid w:val="00AD2EA3"/>
    <w:rsid w:val="00AD37F0"/>
    <w:rsid w:val="00AD4A71"/>
    <w:rsid w:val="00AD4E4B"/>
    <w:rsid w:val="00AD620A"/>
    <w:rsid w:val="00AD6D1E"/>
    <w:rsid w:val="00AD7332"/>
    <w:rsid w:val="00AD75C4"/>
    <w:rsid w:val="00AD78BB"/>
    <w:rsid w:val="00AD7A5C"/>
    <w:rsid w:val="00AD7D29"/>
    <w:rsid w:val="00AE0073"/>
    <w:rsid w:val="00AE00E0"/>
    <w:rsid w:val="00AE0220"/>
    <w:rsid w:val="00AE0498"/>
    <w:rsid w:val="00AE0567"/>
    <w:rsid w:val="00AE0D55"/>
    <w:rsid w:val="00AE0F04"/>
    <w:rsid w:val="00AE14F9"/>
    <w:rsid w:val="00AE202A"/>
    <w:rsid w:val="00AE2A7B"/>
    <w:rsid w:val="00AE2C63"/>
    <w:rsid w:val="00AE3D3F"/>
    <w:rsid w:val="00AE3D83"/>
    <w:rsid w:val="00AE40E7"/>
    <w:rsid w:val="00AE4198"/>
    <w:rsid w:val="00AE41E5"/>
    <w:rsid w:val="00AE436F"/>
    <w:rsid w:val="00AE56EC"/>
    <w:rsid w:val="00AE5810"/>
    <w:rsid w:val="00AE610D"/>
    <w:rsid w:val="00AE692F"/>
    <w:rsid w:val="00AE6FE2"/>
    <w:rsid w:val="00AE7312"/>
    <w:rsid w:val="00AE7942"/>
    <w:rsid w:val="00AE797A"/>
    <w:rsid w:val="00AE7E25"/>
    <w:rsid w:val="00AE7F43"/>
    <w:rsid w:val="00AF01F6"/>
    <w:rsid w:val="00AF08CF"/>
    <w:rsid w:val="00AF09DA"/>
    <w:rsid w:val="00AF0DF1"/>
    <w:rsid w:val="00AF25DD"/>
    <w:rsid w:val="00AF2E32"/>
    <w:rsid w:val="00AF2EA7"/>
    <w:rsid w:val="00AF3853"/>
    <w:rsid w:val="00AF3BC5"/>
    <w:rsid w:val="00AF3DAE"/>
    <w:rsid w:val="00AF47B3"/>
    <w:rsid w:val="00AF4A45"/>
    <w:rsid w:val="00AF53AB"/>
    <w:rsid w:val="00AF5756"/>
    <w:rsid w:val="00AF5F7B"/>
    <w:rsid w:val="00AF6B37"/>
    <w:rsid w:val="00AF6E05"/>
    <w:rsid w:val="00AF7325"/>
    <w:rsid w:val="00B00315"/>
    <w:rsid w:val="00B0129A"/>
    <w:rsid w:val="00B01455"/>
    <w:rsid w:val="00B01AF5"/>
    <w:rsid w:val="00B0238C"/>
    <w:rsid w:val="00B03278"/>
    <w:rsid w:val="00B037D5"/>
    <w:rsid w:val="00B03968"/>
    <w:rsid w:val="00B03B91"/>
    <w:rsid w:val="00B03C22"/>
    <w:rsid w:val="00B03DA4"/>
    <w:rsid w:val="00B03F51"/>
    <w:rsid w:val="00B044D3"/>
    <w:rsid w:val="00B04B00"/>
    <w:rsid w:val="00B04ECC"/>
    <w:rsid w:val="00B0516C"/>
    <w:rsid w:val="00B0584C"/>
    <w:rsid w:val="00B05C1C"/>
    <w:rsid w:val="00B05D7A"/>
    <w:rsid w:val="00B0612F"/>
    <w:rsid w:val="00B063FB"/>
    <w:rsid w:val="00B06568"/>
    <w:rsid w:val="00B06807"/>
    <w:rsid w:val="00B069BD"/>
    <w:rsid w:val="00B07378"/>
    <w:rsid w:val="00B0766B"/>
    <w:rsid w:val="00B077F4"/>
    <w:rsid w:val="00B10111"/>
    <w:rsid w:val="00B102BA"/>
    <w:rsid w:val="00B1065E"/>
    <w:rsid w:val="00B10D4E"/>
    <w:rsid w:val="00B10DC6"/>
    <w:rsid w:val="00B10EDC"/>
    <w:rsid w:val="00B1135F"/>
    <w:rsid w:val="00B1140D"/>
    <w:rsid w:val="00B12082"/>
    <w:rsid w:val="00B1245D"/>
    <w:rsid w:val="00B13A1B"/>
    <w:rsid w:val="00B156FE"/>
    <w:rsid w:val="00B15AEF"/>
    <w:rsid w:val="00B16750"/>
    <w:rsid w:val="00B16D19"/>
    <w:rsid w:val="00B171C8"/>
    <w:rsid w:val="00B1724A"/>
    <w:rsid w:val="00B20146"/>
    <w:rsid w:val="00B20536"/>
    <w:rsid w:val="00B20DE1"/>
    <w:rsid w:val="00B20F5D"/>
    <w:rsid w:val="00B21478"/>
    <w:rsid w:val="00B2215E"/>
    <w:rsid w:val="00B22432"/>
    <w:rsid w:val="00B2282F"/>
    <w:rsid w:val="00B22B54"/>
    <w:rsid w:val="00B22C39"/>
    <w:rsid w:val="00B235FA"/>
    <w:rsid w:val="00B23846"/>
    <w:rsid w:val="00B23AF2"/>
    <w:rsid w:val="00B246F6"/>
    <w:rsid w:val="00B248E6"/>
    <w:rsid w:val="00B24DC0"/>
    <w:rsid w:val="00B25867"/>
    <w:rsid w:val="00B2631D"/>
    <w:rsid w:val="00B270C5"/>
    <w:rsid w:val="00B27374"/>
    <w:rsid w:val="00B277ED"/>
    <w:rsid w:val="00B30587"/>
    <w:rsid w:val="00B3073B"/>
    <w:rsid w:val="00B3091C"/>
    <w:rsid w:val="00B30CA0"/>
    <w:rsid w:val="00B314A2"/>
    <w:rsid w:val="00B319ED"/>
    <w:rsid w:val="00B32640"/>
    <w:rsid w:val="00B3281F"/>
    <w:rsid w:val="00B32A61"/>
    <w:rsid w:val="00B32E36"/>
    <w:rsid w:val="00B33089"/>
    <w:rsid w:val="00B330AA"/>
    <w:rsid w:val="00B333F9"/>
    <w:rsid w:val="00B33F07"/>
    <w:rsid w:val="00B35289"/>
    <w:rsid w:val="00B35454"/>
    <w:rsid w:val="00B356FC"/>
    <w:rsid w:val="00B3778F"/>
    <w:rsid w:val="00B37B32"/>
    <w:rsid w:val="00B40400"/>
    <w:rsid w:val="00B405BB"/>
    <w:rsid w:val="00B405DA"/>
    <w:rsid w:val="00B416B6"/>
    <w:rsid w:val="00B416C0"/>
    <w:rsid w:val="00B41F1C"/>
    <w:rsid w:val="00B41F54"/>
    <w:rsid w:val="00B42AB3"/>
    <w:rsid w:val="00B437BB"/>
    <w:rsid w:val="00B441AF"/>
    <w:rsid w:val="00B44B78"/>
    <w:rsid w:val="00B44F20"/>
    <w:rsid w:val="00B450AF"/>
    <w:rsid w:val="00B45765"/>
    <w:rsid w:val="00B45C69"/>
    <w:rsid w:val="00B45D35"/>
    <w:rsid w:val="00B4742F"/>
    <w:rsid w:val="00B474D5"/>
    <w:rsid w:val="00B47DFA"/>
    <w:rsid w:val="00B47DFB"/>
    <w:rsid w:val="00B501FE"/>
    <w:rsid w:val="00B507BE"/>
    <w:rsid w:val="00B50EA7"/>
    <w:rsid w:val="00B50F35"/>
    <w:rsid w:val="00B512C8"/>
    <w:rsid w:val="00B51509"/>
    <w:rsid w:val="00B522B1"/>
    <w:rsid w:val="00B52CC8"/>
    <w:rsid w:val="00B52D3A"/>
    <w:rsid w:val="00B53CAC"/>
    <w:rsid w:val="00B5402C"/>
    <w:rsid w:val="00B55000"/>
    <w:rsid w:val="00B551A1"/>
    <w:rsid w:val="00B55B6C"/>
    <w:rsid w:val="00B55CB9"/>
    <w:rsid w:val="00B560B8"/>
    <w:rsid w:val="00B56597"/>
    <w:rsid w:val="00B566F8"/>
    <w:rsid w:val="00B5670A"/>
    <w:rsid w:val="00B57518"/>
    <w:rsid w:val="00B57663"/>
    <w:rsid w:val="00B60576"/>
    <w:rsid w:val="00B609A4"/>
    <w:rsid w:val="00B60E4B"/>
    <w:rsid w:val="00B614ED"/>
    <w:rsid w:val="00B61A1C"/>
    <w:rsid w:val="00B61BDD"/>
    <w:rsid w:val="00B6205D"/>
    <w:rsid w:val="00B620C7"/>
    <w:rsid w:val="00B62231"/>
    <w:rsid w:val="00B62E86"/>
    <w:rsid w:val="00B638DE"/>
    <w:rsid w:val="00B639BC"/>
    <w:rsid w:val="00B643A1"/>
    <w:rsid w:val="00B64404"/>
    <w:rsid w:val="00B64412"/>
    <w:rsid w:val="00B651C1"/>
    <w:rsid w:val="00B65463"/>
    <w:rsid w:val="00B65BAC"/>
    <w:rsid w:val="00B65EDF"/>
    <w:rsid w:val="00B660BF"/>
    <w:rsid w:val="00B6721B"/>
    <w:rsid w:val="00B672ED"/>
    <w:rsid w:val="00B67449"/>
    <w:rsid w:val="00B67F1A"/>
    <w:rsid w:val="00B67F37"/>
    <w:rsid w:val="00B709EA"/>
    <w:rsid w:val="00B70DD6"/>
    <w:rsid w:val="00B71450"/>
    <w:rsid w:val="00B7234F"/>
    <w:rsid w:val="00B7267B"/>
    <w:rsid w:val="00B72B46"/>
    <w:rsid w:val="00B72D4E"/>
    <w:rsid w:val="00B73B37"/>
    <w:rsid w:val="00B73FE9"/>
    <w:rsid w:val="00B748F0"/>
    <w:rsid w:val="00B765C3"/>
    <w:rsid w:val="00B766DC"/>
    <w:rsid w:val="00B76C4D"/>
    <w:rsid w:val="00B77086"/>
    <w:rsid w:val="00B771F8"/>
    <w:rsid w:val="00B77B21"/>
    <w:rsid w:val="00B77DD1"/>
    <w:rsid w:val="00B77EE8"/>
    <w:rsid w:val="00B80170"/>
    <w:rsid w:val="00B80767"/>
    <w:rsid w:val="00B80782"/>
    <w:rsid w:val="00B808A6"/>
    <w:rsid w:val="00B80AFF"/>
    <w:rsid w:val="00B81716"/>
    <w:rsid w:val="00B818C0"/>
    <w:rsid w:val="00B81FC7"/>
    <w:rsid w:val="00B8202D"/>
    <w:rsid w:val="00B82602"/>
    <w:rsid w:val="00B82F5D"/>
    <w:rsid w:val="00B83061"/>
    <w:rsid w:val="00B83931"/>
    <w:rsid w:val="00B839C7"/>
    <w:rsid w:val="00B83ECC"/>
    <w:rsid w:val="00B83F75"/>
    <w:rsid w:val="00B84417"/>
    <w:rsid w:val="00B848AE"/>
    <w:rsid w:val="00B84F6B"/>
    <w:rsid w:val="00B8579D"/>
    <w:rsid w:val="00B86349"/>
    <w:rsid w:val="00B865C7"/>
    <w:rsid w:val="00B86754"/>
    <w:rsid w:val="00B868FB"/>
    <w:rsid w:val="00B900B6"/>
    <w:rsid w:val="00B901B3"/>
    <w:rsid w:val="00B904B9"/>
    <w:rsid w:val="00B904CE"/>
    <w:rsid w:val="00B90EAD"/>
    <w:rsid w:val="00B918C0"/>
    <w:rsid w:val="00B918C9"/>
    <w:rsid w:val="00B91A3B"/>
    <w:rsid w:val="00B9254E"/>
    <w:rsid w:val="00B925DE"/>
    <w:rsid w:val="00B93911"/>
    <w:rsid w:val="00B93B27"/>
    <w:rsid w:val="00B9434E"/>
    <w:rsid w:val="00B94559"/>
    <w:rsid w:val="00B94993"/>
    <w:rsid w:val="00B94E2E"/>
    <w:rsid w:val="00B9590A"/>
    <w:rsid w:val="00B95F52"/>
    <w:rsid w:val="00B96B8A"/>
    <w:rsid w:val="00B96EB4"/>
    <w:rsid w:val="00B97E1E"/>
    <w:rsid w:val="00B97E64"/>
    <w:rsid w:val="00B97FD8"/>
    <w:rsid w:val="00BA0CA4"/>
    <w:rsid w:val="00BA130C"/>
    <w:rsid w:val="00BA194C"/>
    <w:rsid w:val="00BA23CA"/>
    <w:rsid w:val="00BA244B"/>
    <w:rsid w:val="00BA251C"/>
    <w:rsid w:val="00BA3532"/>
    <w:rsid w:val="00BA37C0"/>
    <w:rsid w:val="00BA38B9"/>
    <w:rsid w:val="00BA3BAE"/>
    <w:rsid w:val="00BA4701"/>
    <w:rsid w:val="00BA4DA0"/>
    <w:rsid w:val="00BA5364"/>
    <w:rsid w:val="00BA53B5"/>
    <w:rsid w:val="00BA54F5"/>
    <w:rsid w:val="00BA56FC"/>
    <w:rsid w:val="00BA6A15"/>
    <w:rsid w:val="00BA75D4"/>
    <w:rsid w:val="00BA76CF"/>
    <w:rsid w:val="00BB03FC"/>
    <w:rsid w:val="00BB0445"/>
    <w:rsid w:val="00BB196F"/>
    <w:rsid w:val="00BB24BB"/>
    <w:rsid w:val="00BB2545"/>
    <w:rsid w:val="00BB2C6A"/>
    <w:rsid w:val="00BB2D3B"/>
    <w:rsid w:val="00BB35F3"/>
    <w:rsid w:val="00BB3935"/>
    <w:rsid w:val="00BB4934"/>
    <w:rsid w:val="00BB5AEE"/>
    <w:rsid w:val="00BB5E42"/>
    <w:rsid w:val="00BB5FF6"/>
    <w:rsid w:val="00BB61D2"/>
    <w:rsid w:val="00BB6EAC"/>
    <w:rsid w:val="00BB7550"/>
    <w:rsid w:val="00BB777B"/>
    <w:rsid w:val="00BC04F1"/>
    <w:rsid w:val="00BC06B8"/>
    <w:rsid w:val="00BC07E1"/>
    <w:rsid w:val="00BC092F"/>
    <w:rsid w:val="00BC14D3"/>
    <w:rsid w:val="00BC1B98"/>
    <w:rsid w:val="00BC2EE2"/>
    <w:rsid w:val="00BC35D6"/>
    <w:rsid w:val="00BC3F7D"/>
    <w:rsid w:val="00BC454E"/>
    <w:rsid w:val="00BC63FD"/>
    <w:rsid w:val="00BD0912"/>
    <w:rsid w:val="00BD12E1"/>
    <w:rsid w:val="00BD14FF"/>
    <w:rsid w:val="00BD1531"/>
    <w:rsid w:val="00BD1926"/>
    <w:rsid w:val="00BD22C4"/>
    <w:rsid w:val="00BD2961"/>
    <w:rsid w:val="00BD2FF5"/>
    <w:rsid w:val="00BD31E0"/>
    <w:rsid w:val="00BD34F3"/>
    <w:rsid w:val="00BD3686"/>
    <w:rsid w:val="00BD3E9E"/>
    <w:rsid w:val="00BD4B84"/>
    <w:rsid w:val="00BD4C1B"/>
    <w:rsid w:val="00BD4EF1"/>
    <w:rsid w:val="00BD5130"/>
    <w:rsid w:val="00BD517B"/>
    <w:rsid w:val="00BD5D8D"/>
    <w:rsid w:val="00BD660D"/>
    <w:rsid w:val="00BD67E7"/>
    <w:rsid w:val="00BD77D1"/>
    <w:rsid w:val="00BD7B0C"/>
    <w:rsid w:val="00BE0593"/>
    <w:rsid w:val="00BE0D9A"/>
    <w:rsid w:val="00BE1555"/>
    <w:rsid w:val="00BE195B"/>
    <w:rsid w:val="00BE19F0"/>
    <w:rsid w:val="00BE1D38"/>
    <w:rsid w:val="00BE27CB"/>
    <w:rsid w:val="00BE2B80"/>
    <w:rsid w:val="00BE3CAD"/>
    <w:rsid w:val="00BE40DF"/>
    <w:rsid w:val="00BE48E7"/>
    <w:rsid w:val="00BE5070"/>
    <w:rsid w:val="00BE513C"/>
    <w:rsid w:val="00BE5328"/>
    <w:rsid w:val="00BE5DF9"/>
    <w:rsid w:val="00BE5E1E"/>
    <w:rsid w:val="00BE6697"/>
    <w:rsid w:val="00BE6ABD"/>
    <w:rsid w:val="00BE6C4D"/>
    <w:rsid w:val="00BE7049"/>
    <w:rsid w:val="00BE751D"/>
    <w:rsid w:val="00BE7708"/>
    <w:rsid w:val="00BF2DF1"/>
    <w:rsid w:val="00BF3D20"/>
    <w:rsid w:val="00BF40E9"/>
    <w:rsid w:val="00BF42A8"/>
    <w:rsid w:val="00BF4B56"/>
    <w:rsid w:val="00BF4B5E"/>
    <w:rsid w:val="00BF4D3B"/>
    <w:rsid w:val="00BF4F82"/>
    <w:rsid w:val="00BF646C"/>
    <w:rsid w:val="00BF7413"/>
    <w:rsid w:val="00BF753C"/>
    <w:rsid w:val="00BF75C5"/>
    <w:rsid w:val="00C00118"/>
    <w:rsid w:val="00C00662"/>
    <w:rsid w:val="00C00B8A"/>
    <w:rsid w:val="00C011CD"/>
    <w:rsid w:val="00C018B9"/>
    <w:rsid w:val="00C01E15"/>
    <w:rsid w:val="00C02477"/>
    <w:rsid w:val="00C02C6E"/>
    <w:rsid w:val="00C02CEF"/>
    <w:rsid w:val="00C035DB"/>
    <w:rsid w:val="00C036C3"/>
    <w:rsid w:val="00C03D55"/>
    <w:rsid w:val="00C03DE0"/>
    <w:rsid w:val="00C04470"/>
    <w:rsid w:val="00C047CD"/>
    <w:rsid w:val="00C047F0"/>
    <w:rsid w:val="00C04A63"/>
    <w:rsid w:val="00C04B27"/>
    <w:rsid w:val="00C05070"/>
    <w:rsid w:val="00C05747"/>
    <w:rsid w:val="00C05F4C"/>
    <w:rsid w:val="00C061F7"/>
    <w:rsid w:val="00C06292"/>
    <w:rsid w:val="00C06C23"/>
    <w:rsid w:val="00C06F30"/>
    <w:rsid w:val="00C07248"/>
    <w:rsid w:val="00C07277"/>
    <w:rsid w:val="00C07DB4"/>
    <w:rsid w:val="00C10DDB"/>
    <w:rsid w:val="00C1127C"/>
    <w:rsid w:val="00C1202C"/>
    <w:rsid w:val="00C123A6"/>
    <w:rsid w:val="00C1256B"/>
    <w:rsid w:val="00C127BB"/>
    <w:rsid w:val="00C12858"/>
    <w:rsid w:val="00C12BE5"/>
    <w:rsid w:val="00C132AE"/>
    <w:rsid w:val="00C13898"/>
    <w:rsid w:val="00C14580"/>
    <w:rsid w:val="00C14D80"/>
    <w:rsid w:val="00C14DB7"/>
    <w:rsid w:val="00C15920"/>
    <w:rsid w:val="00C15BF0"/>
    <w:rsid w:val="00C15E48"/>
    <w:rsid w:val="00C17605"/>
    <w:rsid w:val="00C2015F"/>
    <w:rsid w:val="00C204FF"/>
    <w:rsid w:val="00C20B4B"/>
    <w:rsid w:val="00C21760"/>
    <w:rsid w:val="00C217D4"/>
    <w:rsid w:val="00C2225D"/>
    <w:rsid w:val="00C22C85"/>
    <w:rsid w:val="00C236D0"/>
    <w:rsid w:val="00C238D3"/>
    <w:rsid w:val="00C239CD"/>
    <w:rsid w:val="00C24B98"/>
    <w:rsid w:val="00C24C12"/>
    <w:rsid w:val="00C24DB5"/>
    <w:rsid w:val="00C256E8"/>
    <w:rsid w:val="00C25A03"/>
    <w:rsid w:val="00C25E01"/>
    <w:rsid w:val="00C26335"/>
    <w:rsid w:val="00C27012"/>
    <w:rsid w:val="00C27782"/>
    <w:rsid w:val="00C277B5"/>
    <w:rsid w:val="00C27833"/>
    <w:rsid w:val="00C30319"/>
    <w:rsid w:val="00C30B2B"/>
    <w:rsid w:val="00C32775"/>
    <w:rsid w:val="00C33F45"/>
    <w:rsid w:val="00C3442A"/>
    <w:rsid w:val="00C3469D"/>
    <w:rsid w:val="00C35B5F"/>
    <w:rsid w:val="00C35B87"/>
    <w:rsid w:val="00C3670E"/>
    <w:rsid w:val="00C36891"/>
    <w:rsid w:val="00C36CC8"/>
    <w:rsid w:val="00C370B3"/>
    <w:rsid w:val="00C37478"/>
    <w:rsid w:val="00C37910"/>
    <w:rsid w:val="00C37CCE"/>
    <w:rsid w:val="00C406AC"/>
    <w:rsid w:val="00C411B8"/>
    <w:rsid w:val="00C41B08"/>
    <w:rsid w:val="00C41E5C"/>
    <w:rsid w:val="00C41F71"/>
    <w:rsid w:val="00C42697"/>
    <w:rsid w:val="00C43656"/>
    <w:rsid w:val="00C4406A"/>
    <w:rsid w:val="00C4431A"/>
    <w:rsid w:val="00C443BA"/>
    <w:rsid w:val="00C44B86"/>
    <w:rsid w:val="00C4700C"/>
    <w:rsid w:val="00C471F3"/>
    <w:rsid w:val="00C47CD7"/>
    <w:rsid w:val="00C50C0B"/>
    <w:rsid w:val="00C50EB1"/>
    <w:rsid w:val="00C50EEB"/>
    <w:rsid w:val="00C51026"/>
    <w:rsid w:val="00C519D1"/>
    <w:rsid w:val="00C52541"/>
    <w:rsid w:val="00C52855"/>
    <w:rsid w:val="00C52E1B"/>
    <w:rsid w:val="00C53610"/>
    <w:rsid w:val="00C53AE8"/>
    <w:rsid w:val="00C53BBD"/>
    <w:rsid w:val="00C53D61"/>
    <w:rsid w:val="00C54118"/>
    <w:rsid w:val="00C5439D"/>
    <w:rsid w:val="00C55625"/>
    <w:rsid w:val="00C55B98"/>
    <w:rsid w:val="00C5678E"/>
    <w:rsid w:val="00C57513"/>
    <w:rsid w:val="00C577A8"/>
    <w:rsid w:val="00C60333"/>
    <w:rsid w:val="00C60AAB"/>
    <w:rsid w:val="00C60E6E"/>
    <w:rsid w:val="00C61386"/>
    <w:rsid w:val="00C61DC1"/>
    <w:rsid w:val="00C624F0"/>
    <w:rsid w:val="00C625E6"/>
    <w:rsid w:val="00C62FCF"/>
    <w:rsid w:val="00C63614"/>
    <w:rsid w:val="00C63C2E"/>
    <w:rsid w:val="00C641E4"/>
    <w:rsid w:val="00C64216"/>
    <w:rsid w:val="00C6485D"/>
    <w:rsid w:val="00C6488E"/>
    <w:rsid w:val="00C65891"/>
    <w:rsid w:val="00C662C9"/>
    <w:rsid w:val="00C66302"/>
    <w:rsid w:val="00C66AD3"/>
    <w:rsid w:val="00C67490"/>
    <w:rsid w:val="00C700A0"/>
    <w:rsid w:val="00C703BD"/>
    <w:rsid w:val="00C703FB"/>
    <w:rsid w:val="00C71E21"/>
    <w:rsid w:val="00C71E72"/>
    <w:rsid w:val="00C72167"/>
    <w:rsid w:val="00C721AB"/>
    <w:rsid w:val="00C73001"/>
    <w:rsid w:val="00C7362A"/>
    <w:rsid w:val="00C73C77"/>
    <w:rsid w:val="00C73CB6"/>
    <w:rsid w:val="00C73F93"/>
    <w:rsid w:val="00C73FE0"/>
    <w:rsid w:val="00C74212"/>
    <w:rsid w:val="00C749DF"/>
    <w:rsid w:val="00C756DB"/>
    <w:rsid w:val="00C75F32"/>
    <w:rsid w:val="00C767B3"/>
    <w:rsid w:val="00C76919"/>
    <w:rsid w:val="00C76B46"/>
    <w:rsid w:val="00C77004"/>
    <w:rsid w:val="00C772BD"/>
    <w:rsid w:val="00C7756C"/>
    <w:rsid w:val="00C77591"/>
    <w:rsid w:val="00C77A28"/>
    <w:rsid w:val="00C80836"/>
    <w:rsid w:val="00C80B0D"/>
    <w:rsid w:val="00C80D0F"/>
    <w:rsid w:val="00C80DB5"/>
    <w:rsid w:val="00C81ACD"/>
    <w:rsid w:val="00C826EF"/>
    <w:rsid w:val="00C82760"/>
    <w:rsid w:val="00C82B61"/>
    <w:rsid w:val="00C8455C"/>
    <w:rsid w:val="00C84E14"/>
    <w:rsid w:val="00C84E47"/>
    <w:rsid w:val="00C8551E"/>
    <w:rsid w:val="00C856E9"/>
    <w:rsid w:val="00C8607C"/>
    <w:rsid w:val="00C8667C"/>
    <w:rsid w:val="00C869E8"/>
    <w:rsid w:val="00C86C54"/>
    <w:rsid w:val="00C8797E"/>
    <w:rsid w:val="00C87ACC"/>
    <w:rsid w:val="00C87B42"/>
    <w:rsid w:val="00C87DE3"/>
    <w:rsid w:val="00C905BD"/>
    <w:rsid w:val="00C9076F"/>
    <w:rsid w:val="00C9128B"/>
    <w:rsid w:val="00C918AC"/>
    <w:rsid w:val="00C91B98"/>
    <w:rsid w:val="00C91C09"/>
    <w:rsid w:val="00C91D95"/>
    <w:rsid w:val="00C91E6F"/>
    <w:rsid w:val="00C91F25"/>
    <w:rsid w:val="00C92516"/>
    <w:rsid w:val="00C931FD"/>
    <w:rsid w:val="00C93253"/>
    <w:rsid w:val="00C93557"/>
    <w:rsid w:val="00C93853"/>
    <w:rsid w:val="00C93C39"/>
    <w:rsid w:val="00C9408A"/>
    <w:rsid w:val="00C94EB0"/>
    <w:rsid w:val="00C95D5E"/>
    <w:rsid w:val="00C965BC"/>
    <w:rsid w:val="00C96D69"/>
    <w:rsid w:val="00C96F9F"/>
    <w:rsid w:val="00C974B9"/>
    <w:rsid w:val="00C976A0"/>
    <w:rsid w:val="00CA0414"/>
    <w:rsid w:val="00CA074B"/>
    <w:rsid w:val="00CA0AAE"/>
    <w:rsid w:val="00CA2043"/>
    <w:rsid w:val="00CA3254"/>
    <w:rsid w:val="00CA3255"/>
    <w:rsid w:val="00CA3C2F"/>
    <w:rsid w:val="00CA3CFE"/>
    <w:rsid w:val="00CA3EDC"/>
    <w:rsid w:val="00CA3F18"/>
    <w:rsid w:val="00CA42D9"/>
    <w:rsid w:val="00CA4349"/>
    <w:rsid w:val="00CA44C9"/>
    <w:rsid w:val="00CA463E"/>
    <w:rsid w:val="00CA4DE6"/>
    <w:rsid w:val="00CA5371"/>
    <w:rsid w:val="00CA5779"/>
    <w:rsid w:val="00CA70E6"/>
    <w:rsid w:val="00CA714F"/>
    <w:rsid w:val="00CA7392"/>
    <w:rsid w:val="00CB1FB2"/>
    <w:rsid w:val="00CB2415"/>
    <w:rsid w:val="00CB2C6D"/>
    <w:rsid w:val="00CB475B"/>
    <w:rsid w:val="00CB4C58"/>
    <w:rsid w:val="00CB4CDC"/>
    <w:rsid w:val="00CB6401"/>
    <w:rsid w:val="00CB68FA"/>
    <w:rsid w:val="00CB7727"/>
    <w:rsid w:val="00CB7AA7"/>
    <w:rsid w:val="00CC05B4"/>
    <w:rsid w:val="00CC0748"/>
    <w:rsid w:val="00CC0B78"/>
    <w:rsid w:val="00CC1346"/>
    <w:rsid w:val="00CC1C92"/>
    <w:rsid w:val="00CC1EA3"/>
    <w:rsid w:val="00CC28E4"/>
    <w:rsid w:val="00CC2A22"/>
    <w:rsid w:val="00CC2B8D"/>
    <w:rsid w:val="00CC30F9"/>
    <w:rsid w:val="00CC3264"/>
    <w:rsid w:val="00CC32B0"/>
    <w:rsid w:val="00CC348D"/>
    <w:rsid w:val="00CC3583"/>
    <w:rsid w:val="00CC3EAD"/>
    <w:rsid w:val="00CC407F"/>
    <w:rsid w:val="00CC4C09"/>
    <w:rsid w:val="00CC4F95"/>
    <w:rsid w:val="00CC519A"/>
    <w:rsid w:val="00CC51C6"/>
    <w:rsid w:val="00CC534E"/>
    <w:rsid w:val="00CC5A94"/>
    <w:rsid w:val="00CC6037"/>
    <w:rsid w:val="00CC6329"/>
    <w:rsid w:val="00CC67A0"/>
    <w:rsid w:val="00CC6E4F"/>
    <w:rsid w:val="00CC6EEF"/>
    <w:rsid w:val="00CC75C3"/>
    <w:rsid w:val="00CD0483"/>
    <w:rsid w:val="00CD04CB"/>
    <w:rsid w:val="00CD0702"/>
    <w:rsid w:val="00CD0E4E"/>
    <w:rsid w:val="00CD101C"/>
    <w:rsid w:val="00CD12FB"/>
    <w:rsid w:val="00CD162B"/>
    <w:rsid w:val="00CD1B5F"/>
    <w:rsid w:val="00CD1D81"/>
    <w:rsid w:val="00CD1E2D"/>
    <w:rsid w:val="00CD29F5"/>
    <w:rsid w:val="00CD2A21"/>
    <w:rsid w:val="00CD313F"/>
    <w:rsid w:val="00CD3DFE"/>
    <w:rsid w:val="00CD526D"/>
    <w:rsid w:val="00CD540E"/>
    <w:rsid w:val="00CD592E"/>
    <w:rsid w:val="00CD594B"/>
    <w:rsid w:val="00CD5A42"/>
    <w:rsid w:val="00CD5D75"/>
    <w:rsid w:val="00CD6194"/>
    <w:rsid w:val="00CD6210"/>
    <w:rsid w:val="00CD657D"/>
    <w:rsid w:val="00CD67D7"/>
    <w:rsid w:val="00CD7202"/>
    <w:rsid w:val="00CD7900"/>
    <w:rsid w:val="00CD7ED9"/>
    <w:rsid w:val="00CE1B72"/>
    <w:rsid w:val="00CE1C9E"/>
    <w:rsid w:val="00CE1DBC"/>
    <w:rsid w:val="00CE266C"/>
    <w:rsid w:val="00CE33B2"/>
    <w:rsid w:val="00CE34A5"/>
    <w:rsid w:val="00CE34BF"/>
    <w:rsid w:val="00CE3A02"/>
    <w:rsid w:val="00CE3C6B"/>
    <w:rsid w:val="00CE4C43"/>
    <w:rsid w:val="00CE5A8C"/>
    <w:rsid w:val="00CE5B8E"/>
    <w:rsid w:val="00CE5FFD"/>
    <w:rsid w:val="00CE67B4"/>
    <w:rsid w:val="00CE67C1"/>
    <w:rsid w:val="00CE6E78"/>
    <w:rsid w:val="00CE7216"/>
    <w:rsid w:val="00CE79CF"/>
    <w:rsid w:val="00CE7A77"/>
    <w:rsid w:val="00CE7C06"/>
    <w:rsid w:val="00CE7CBB"/>
    <w:rsid w:val="00CF014F"/>
    <w:rsid w:val="00CF0222"/>
    <w:rsid w:val="00CF058C"/>
    <w:rsid w:val="00CF05C1"/>
    <w:rsid w:val="00CF0619"/>
    <w:rsid w:val="00CF0A4F"/>
    <w:rsid w:val="00CF0B08"/>
    <w:rsid w:val="00CF1699"/>
    <w:rsid w:val="00CF1730"/>
    <w:rsid w:val="00CF1C16"/>
    <w:rsid w:val="00CF204E"/>
    <w:rsid w:val="00CF26E4"/>
    <w:rsid w:val="00CF2DBD"/>
    <w:rsid w:val="00CF3F1D"/>
    <w:rsid w:val="00CF478B"/>
    <w:rsid w:val="00CF488A"/>
    <w:rsid w:val="00CF495F"/>
    <w:rsid w:val="00CF4CB4"/>
    <w:rsid w:val="00CF4D7F"/>
    <w:rsid w:val="00CF4F4D"/>
    <w:rsid w:val="00CF5494"/>
    <w:rsid w:val="00CF56F4"/>
    <w:rsid w:val="00CF576F"/>
    <w:rsid w:val="00CF5AF0"/>
    <w:rsid w:val="00CF6570"/>
    <w:rsid w:val="00CF680E"/>
    <w:rsid w:val="00CF68CD"/>
    <w:rsid w:val="00CF6EDB"/>
    <w:rsid w:val="00CF7991"/>
    <w:rsid w:val="00CF7CAE"/>
    <w:rsid w:val="00CF7DAB"/>
    <w:rsid w:val="00CF7EAA"/>
    <w:rsid w:val="00D0022F"/>
    <w:rsid w:val="00D00FE2"/>
    <w:rsid w:val="00D0208A"/>
    <w:rsid w:val="00D0226C"/>
    <w:rsid w:val="00D022EA"/>
    <w:rsid w:val="00D027A5"/>
    <w:rsid w:val="00D02DF4"/>
    <w:rsid w:val="00D02E89"/>
    <w:rsid w:val="00D03778"/>
    <w:rsid w:val="00D0382D"/>
    <w:rsid w:val="00D03966"/>
    <w:rsid w:val="00D03FE7"/>
    <w:rsid w:val="00D0446B"/>
    <w:rsid w:val="00D04A28"/>
    <w:rsid w:val="00D04D77"/>
    <w:rsid w:val="00D06501"/>
    <w:rsid w:val="00D071A8"/>
    <w:rsid w:val="00D07C4F"/>
    <w:rsid w:val="00D07FA1"/>
    <w:rsid w:val="00D10247"/>
    <w:rsid w:val="00D10762"/>
    <w:rsid w:val="00D117AC"/>
    <w:rsid w:val="00D119EB"/>
    <w:rsid w:val="00D11C9F"/>
    <w:rsid w:val="00D126EF"/>
    <w:rsid w:val="00D12A06"/>
    <w:rsid w:val="00D1346C"/>
    <w:rsid w:val="00D139EB"/>
    <w:rsid w:val="00D13D02"/>
    <w:rsid w:val="00D1495A"/>
    <w:rsid w:val="00D14BB8"/>
    <w:rsid w:val="00D14F4A"/>
    <w:rsid w:val="00D15087"/>
    <w:rsid w:val="00D15972"/>
    <w:rsid w:val="00D1655E"/>
    <w:rsid w:val="00D1686A"/>
    <w:rsid w:val="00D16C15"/>
    <w:rsid w:val="00D16DD6"/>
    <w:rsid w:val="00D16FD0"/>
    <w:rsid w:val="00D173EF"/>
    <w:rsid w:val="00D17531"/>
    <w:rsid w:val="00D17B51"/>
    <w:rsid w:val="00D20D17"/>
    <w:rsid w:val="00D2174B"/>
    <w:rsid w:val="00D21C49"/>
    <w:rsid w:val="00D21FDF"/>
    <w:rsid w:val="00D22AFD"/>
    <w:rsid w:val="00D234B0"/>
    <w:rsid w:val="00D2434F"/>
    <w:rsid w:val="00D246B6"/>
    <w:rsid w:val="00D24BEB"/>
    <w:rsid w:val="00D251AD"/>
    <w:rsid w:val="00D2557E"/>
    <w:rsid w:val="00D259D2"/>
    <w:rsid w:val="00D25CEB"/>
    <w:rsid w:val="00D26324"/>
    <w:rsid w:val="00D26DE4"/>
    <w:rsid w:val="00D26DE6"/>
    <w:rsid w:val="00D274A6"/>
    <w:rsid w:val="00D27528"/>
    <w:rsid w:val="00D275B4"/>
    <w:rsid w:val="00D2770D"/>
    <w:rsid w:val="00D30908"/>
    <w:rsid w:val="00D30BAF"/>
    <w:rsid w:val="00D31927"/>
    <w:rsid w:val="00D31E5F"/>
    <w:rsid w:val="00D31FAB"/>
    <w:rsid w:val="00D32279"/>
    <w:rsid w:val="00D32360"/>
    <w:rsid w:val="00D323D8"/>
    <w:rsid w:val="00D326AD"/>
    <w:rsid w:val="00D32783"/>
    <w:rsid w:val="00D32BB6"/>
    <w:rsid w:val="00D32EE6"/>
    <w:rsid w:val="00D33867"/>
    <w:rsid w:val="00D34CA4"/>
    <w:rsid w:val="00D35AF7"/>
    <w:rsid w:val="00D36408"/>
    <w:rsid w:val="00D36F0E"/>
    <w:rsid w:val="00D37567"/>
    <w:rsid w:val="00D3756B"/>
    <w:rsid w:val="00D37587"/>
    <w:rsid w:val="00D37DFD"/>
    <w:rsid w:val="00D401F2"/>
    <w:rsid w:val="00D4054F"/>
    <w:rsid w:val="00D40A20"/>
    <w:rsid w:val="00D40D77"/>
    <w:rsid w:val="00D40DA7"/>
    <w:rsid w:val="00D41304"/>
    <w:rsid w:val="00D416DA"/>
    <w:rsid w:val="00D41A1E"/>
    <w:rsid w:val="00D4280B"/>
    <w:rsid w:val="00D42C78"/>
    <w:rsid w:val="00D43275"/>
    <w:rsid w:val="00D43437"/>
    <w:rsid w:val="00D43DA8"/>
    <w:rsid w:val="00D43E3D"/>
    <w:rsid w:val="00D4443F"/>
    <w:rsid w:val="00D4466A"/>
    <w:rsid w:val="00D44CE6"/>
    <w:rsid w:val="00D44EB1"/>
    <w:rsid w:val="00D45244"/>
    <w:rsid w:val="00D45884"/>
    <w:rsid w:val="00D45A10"/>
    <w:rsid w:val="00D45A1B"/>
    <w:rsid w:val="00D45E75"/>
    <w:rsid w:val="00D469F8"/>
    <w:rsid w:val="00D470B1"/>
    <w:rsid w:val="00D47112"/>
    <w:rsid w:val="00D47842"/>
    <w:rsid w:val="00D47B80"/>
    <w:rsid w:val="00D47CEF"/>
    <w:rsid w:val="00D47F42"/>
    <w:rsid w:val="00D5085A"/>
    <w:rsid w:val="00D51328"/>
    <w:rsid w:val="00D51DC7"/>
    <w:rsid w:val="00D52086"/>
    <w:rsid w:val="00D520CE"/>
    <w:rsid w:val="00D52D05"/>
    <w:rsid w:val="00D540D8"/>
    <w:rsid w:val="00D549AA"/>
    <w:rsid w:val="00D54E30"/>
    <w:rsid w:val="00D552E2"/>
    <w:rsid w:val="00D55414"/>
    <w:rsid w:val="00D563BB"/>
    <w:rsid w:val="00D57476"/>
    <w:rsid w:val="00D5759E"/>
    <w:rsid w:val="00D57AF1"/>
    <w:rsid w:val="00D60740"/>
    <w:rsid w:val="00D60752"/>
    <w:rsid w:val="00D61039"/>
    <w:rsid w:val="00D61194"/>
    <w:rsid w:val="00D61201"/>
    <w:rsid w:val="00D617CA"/>
    <w:rsid w:val="00D623A9"/>
    <w:rsid w:val="00D6284A"/>
    <w:rsid w:val="00D62BF4"/>
    <w:rsid w:val="00D62F99"/>
    <w:rsid w:val="00D636E8"/>
    <w:rsid w:val="00D6483C"/>
    <w:rsid w:val="00D64FF3"/>
    <w:rsid w:val="00D65331"/>
    <w:rsid w:val="00D65C8F"/>
    <w:rsid w:val="00D666E8"/>
    <w:rsid w:val="00D6673E"/>
    <w:rsid w:val="00D671CD"/>
    <w:rsid w:val="00D67467"/>
    <w:rsid w:val="00D67790"/>
    <w:rsid w:val="00D67DB3"/>
    <w:rsid w:val="00D67F4A"/>
    <w:rsid w:val="00D70A70"/>
    <w:rsid w:val="00D70A9D"/>
    <w:rsid w:val="00D71872"/>
    <w:rsid w:val="00D7196B"/>
    <w:rsid w:val="00D71AF0"/>
    <w:rsid w:val="00D71BE6"/>
    <w:rsid w:val="00D73E83"/>
    <w:rsid w:val="00D74B42"/>
    <w:rsid w:val="00D76120"/>
    <w:rsid w:val="00D76563"/>
    <w:rsid w:val="00D802B4"/>
    <w:rsid w:val="00D80875"/>
    <w:rsid w:val="00D812B4"/>
    <w:rsid w:val="00D817DC"/>
    <w:rsid w:val="00D82024"/>
    <w:rsid w:val="00D8235A"/>
    <w:rsid w:val="00D8244A"/>
    <w:rsid w:val="00D82531"/>
    <w:rsid w:val="00D82D03"/>
    <w:rsid w:val="00D82D3E"/>
    <w:rsid w:val="00D82E85"/>
    <w:rsid w:val="00D83E8E"/>
    <w:rsid w:val="00D843BE"/>
    <w:rsid w:val="00D84703"/>
    <w:rsid w:val="00D84844"/>
    <w:rsid w:val="00D85AB2"/>
    <w:rsid w:val="00D86ACF"/>
    <w:rsid w:val="00D86E28"/>
    <w:rsid w:val="00D8706B"/>
    <w:rsid w:val="00D879A5"/>
    <w:rsid w:val="00D901D0"/>
    <w:rsid w:val="00D905F3"/>
    <w:rsid w:val="00D90CD2"/>
    <w:rsid w:val="00D90DC4"/>
    <w:rsid w:val="00D90FCF"/>
    <w:rsid w:val="00D91342"/>
    <w:rsid w:val="00D91C2E"/>
    <w:rsid w:val="00D91E6F"/>
    <w:rsid w:val="00D91F72"/>
    <w:rsid w:val="00D9232C"/>
    <w:rsid w:val="00D9287D"/>
    <w:rsid w:val="00D92A66"/>
    <w:rsid w:val="00D92BC4"/>
    <w:rsid w:val="00D92D9E"/>
    <w:rsid w:val="00D92E02"/>
    <w:rsid w:val="00D92F91"/>
    <w:rsid w:val="00D930AD"/>
    <w:rsid w:val="00D930E4"/>
    <w:rsid w:val="00D93613"/>
    <w:rsid w:val="00D93902"/>
    <w:rsid w:val="00D93C94"/>
    <w:rsid w:val="00D940C7"/>
    <w:rsid w:val="00D94704"/>
    <w:rsid w:val="00D94F7D"/>
    <w:rsid w:val="00D957F4"/>
    <w:rsid w:val="00D9698B"/>
    <w:rsid w:val="00D96DEA"/>
    <w:rsid w:val="00D97547"/>
    <w:rsid w:val="00D97B2E"/>
    <w:rsid w:val="00DA1177"/>
    <w:rsid w:val="00DA1C2E"/>
    <w:rsid w:val="00DA2138"/>
    <w:rsid w:val="00DA2199"/>
    <w:rsid w:val="00DA22D2"/>
    <w:rsid w:val="00DA3621"/>
    <w:rsid w:val="00DA3EB5"/>
    <w:rsid w:val="00DA5072"/>
    <w:rsid w:val="00DA57AB"/>
    <w:rsid w:val="00DA5849"/>
    <w:rsid w:val="00DA6076"/>
    <w:rsid w:val="00DA6321"/>
    <w:rsid w:val="00DA6C3C"/>
    <w:rsid w:val="00DA6FBE"/>
    <w:rsid w:val="00DA750A"/>
    <w:rsid w:val="00DA7B0C"/>
    <w:rsid w:val="00DB1F7D"/>
    <w:rsid w:val="00DB1FE8"/>
    <w:rsid w:val="00DB316A"/>
    <w:rsid w:val="00DB3309"/>
    <w:rsid w:val="00DB49BE"/>
    <w:rsid w:val="00DC0E3D"/>
    <w:rsid w:val="00DC1791"/>
    <w:rsid w:val="00DC1815"/>
    <w:rsid w:val="00DC3645"/>
    <w:rsid w:val="00DC3A0A"/>
    <w:rsid w:val="00DC4DB3"/>
    <w:rsid w:val="00DC5F87"/>
    <w:rsid w:val="00DC714E"/>
    <w:rsid w:val="00DC7D1D"/>
    <w:rsid w:val="00DC7E4A"/>
    <w:rsid w:val="00DD02C6"/>
    <w:rsid w:val="00DD0AA2"/>
    <w:rsid w:val="00DD1041"/>
    <w:rsid w:val="00DD1C36"/>
    <w:rsid w:val="00DD1DF9"/>
    <w:rsid w:val="00DD2D2A"/>
    <w:rsid w:val="00DD2F2D"/>
    <w:rsid w:val="00DD31C0"/>
    <w:rsid w:val="00DD3ED3"/>
    <w:rsid w:val="00DD4F79"/>
    <w:rsid w:val="00DD5330"/>
    <w:rsid w:val="00DD55F3"/>
    <w:rsid w:val="00DD579F"/>
    <w:rsid w:val="00DD57E5"/>
    <w:rsid w:val="00DD58CA"/>
    <w:rsid w:val="00DD5D30"/>
    <w:rsid w:val="00DD5E39"/>
    <w:rsid w:val="00DD5F38"/>
    <w:rsid w:val="00DD60FB"/>
    <w:rsid w:val="00DD6187"/>
    <w:rsid w:val="00DD6269"/>
    <w:rsid w:val="00DD6759"/>
    <w:rsid w:val="00DD6882"/>
    <w:rsid w:val="00DD6A60"/>
    <w:rsid w:val="00DD6B00"/>
    <w:rsid w:val="00DD724D"/>
    <w:rsid w:val="00DD7F02"/>
    <w:rsid w:val="00DE0CEE"/>
    <w:rsid w:val="00DE0E93"/>
    <w:rsid w:val="00DE1FC0"/>
    <w:rsid w:val="00DE21CA"/>
    <w:rsid w:val="00DE2434"/>
    <w:rsid w:val="00DE2587"/>
    <w:rsid w:val="00DE2CC8"/>
    <w:rsid w:val="00DE3BA2"/>
    <w:rsid w:val="00DE429A"/>
    <w:rsid w:val="00DE4DE0"/>
    <w:rsid w:val="00DE4FF1"/>
    <w:rsid w:val="00DE5055"/>
    <w:rsid w:val="00DE51B9"/>
    <w:rsid w:val="00DE56CF"/>
    <w:rsid w:val="00DE57D6"/>
    <w:rsid w:val="00DE5ABF"/>
    <w:rsid w:val="00DE5E06"/>
    <w:rsid w:val="00DE67A0"/>
    <w:rsid w:val="00DE67BC"/>
    <w:rsid w:val="00DE6964"/>
    <w:rsid w:val="00DE6AD6"/>
    <w:rsid w:val="00DE6B71"/>
    <w:rsid w:val="00DE6F86"/>
    <w:rsid w:val="00DE7348"/>
    <w:rsid w:val="00DE770C"/>
    <w:rsid w:val="00DE7C80"/>
    <w:rsid w:val="00DE7D61"/>
    <w:rsid w:val="00DE7EA5"/>
    <w:rsid w:val="00DE7FCB"/>
    <w:rsid w:val="00DF07B2"/>
    <w:rsid w:val="00DF09AC"/>
    <w:rsid w:val="00DF09BD"/>
    <w:rsid w:val="00DF0EC0"/>
    <w:rsid w:val="00DF1E22"/>
    <w:rsid w:val="00DF26B7"/>
    <w:rsid w:val="00DF31BA"/>
    <w:rsid w:val="00DF3811"/>
    <w:rsid w:val="00DF39A6"/>
    <w:rsid w:val="00DF3B43"/>
    <w:rsid w:val="00DF3BDF"/>
    <w:rsid w:val="00DF4A23"/>
    <w:rsid w:val="00DF527B"/>
    <w:rsid w:val="00DF5708"/>
    <w:rsid w:val="00DF6130"/>
    <w:rsid w:val="00DF649C"/>
    <w:rsid w:val="00DF68FA"/>
    <w:rsid w:val="00DF6CF6"/>
    <w:rsid w:val="00DF6F00"/>
    <w:rsid w:val="00E0023A"/>
    <w:rsid w:val="00E00FA3"/>
    <w:rsid w:val="00E01372"/>
    <w:rsid w:val="00E020F4"/>
    <w:rsid w:val="00E024EA"/>
    <w:rsid w:val="00E0268B"/>
    <w:rsid w:val="00E0278B"/>
    <w:rsid w:val="00E02A4F"/>
    <w:rsid w:val="00E02F53"/>
    <w:rsid w:val="00E03DC1"/>
    <w:rsid w:val="00E047BC"/>
    <w:rsid w:val="00E04890"/>
    <w:rsid w:val="00E04D54"/>
    <w:rsid w:val="00E055B7"/>
    <w:rsid w:val="00E05630"/>
    <w:rsid w:val="00E05A20"/>
    <w:rsid w:val="00E06E5F"/>
    <w:rsid w:val="00E06E6C"/>
    <w:rsid w:val="00E074C6"/>
    <w:rsid w:val="00E07990"/>
    <w:rsid w:val="00E07A64"/>
    <w:rsid w:val="00E105E4"/>
    <w:rsid w:val="00E1086E"/>
    <w:rsid w:val="00E1101D"/>
    <w:rsid w:val="00E11078"/>
    <w:rsid w:val="00E1211E"/>
    <w:rsid w:val="00E127A1"/>
    <w:rsid w:val="00E138D7"/>
    <w:rsid w:val="00E1433B"/>
    <w:rsid w:val="00E145DF"/>
    <w:rsid w:val="00E14D3A"/>
    <w:rsid w:val="00E16703"/>
    <w:rsid w:val="00E1680A"/>
    <w:rsid w:val="00E20684"/>
    <w:rsid w:val="00E20F88"/>
    <w:rsid w:val="00E213A6"/>
    <w:rsid w:val="00E2148C"/>
    <w:rsid w:val="00E215C3"/>
    <w:rsid w:val="00E2178B"/>
    <w:rsid w:val="00E21830"/>
    <w:rsid w:val="00E2316B"/>
    <w:rsid w:val="00E23FF5"/>
    <w:rsid w:val="00E24309"/>
    <w:rsid w:val="00E24BBF"/>
    <w:rsid w:val="00E2504D"/>
    <w:rsid w:val="00E25196"/>
    <w:rsid w:val="00E25ED4"/>
    <w:rsid w:val="00E25F5B"/>
    <w:rsid w:val="00E26C9C"/>
    <w:rsid w:val="00E26D63"/>
    <w:rsid w:val="00E26F90"/>
    <w:rsid w:val="00E2704F"/>
    <w:rsid w:val="00E27361"/>
    <w:rsid w:val="00E27819"/>
    <w:rsid w:val="00E27F67"/>
    <w:rsid w:val="00E30321"/>
    <w:rsid w:val="00E30703"/>
    <w:rsid w:val="00E309BA"/>
    <w:rsid w:val="00E3210C"/>
    <w:rsid w:val="00E32AAB"/>
    <w:rsid w:val="00E3315E"/>
    <w:rsid w:val="00E33AE4"/>
    <w:rsid w:val="00E34329"/>
    <w:rsid w:val="00E34B94"/>
    <w:rsid w:val="00E34F6B"/>
    <w:rsid w:val="00E3502B"/>
    <w:rsid w:val="00E35E8C"/>
    <w:rsid w:val="00E3718E"/>
    <w:rsid w:val="00E37555"/>
    <w:rsid w:val="00E37AA3"/>
    <w:rsid w:val="00E37CE3"/>
    <w:rsid w:val="00E40590"/>
    <w:rsid w:val="00E406E5"/>
    <w:rsid w:val="00E4288A"/>
    <w:rsid w:val="00E42C26"/>
    <w:rsid w:val="00E43AB7"/>
    <w:rsid w:val="00E441DD"/>
    <w:rsid w:val="00E44EF3"/>
    <w:rsid w:val="00E45BA9"/>
    <w:rsid w:val="00E4684E"/>
    <w:rsid w:val="00E46E7A"/>
    <w:rsid w:val="00E47674"/>
    <w:rsid w:val="00E4795E"/>
    <w:rsid w:val="00E50419"/>
    <w:rsid w:val="00E51035"/>
    <w:rsid w:val="00E51319"/>
    <w:rsid w:val="00E5195F"/>
    <w:rsid w:val="00E51DC8"/>
    <w:rsid w:val="00E51DDA"/>
    <w:rsid w:val="00E520A0"/>
    <w:rsid w:val="00E521A0"/>
    <w:rsid w:val="00E527DF"/>
    <w:rsid w:val="00E52868"/>
    <w:rsid w:val="00E52A3D"/>
    <w:rsid w:val="00E53152"/>
    <w:rsid w:val="00E532E2"/>
    <w:rsid w:val="00E54493"/>
    <w:rsid w:val="00E545E5"/>
    <w:rsid w:val="00E54C91"/>
    <w:rsid w:val="00E55C8A"/>
    <w:rsid w:val="00E56163"/>
    <w:rsid w:val="00E56257"/>
    <w:rsid w:val="00E5633E"/>
    <w:rsid w:val="00E56800"/>
    <w:rsid w:val="00E56B1C"/>
    <w:rsid w:val="00E575A4"/>
    <w:rsid w:val="00E575E5"/>
    <w:rsid w:val="00E5765A"/>
    <w:rsid w:val="00E57B5E"/>
    <w:rsid w:val="00E57D08"/>
    <w:rsid w:val="00E60473"/>
    <w:rsid w:val="00E6070E"/>
    <w:rsid w:val="00E60DF3"/>
    <w:rsid w:val="00E6179A"/>
    <w:rsid w:val="00E61A23"/>
    <w:rsid w:val="00E61F3D"/>
    <w:rsid w:val="00E63039"/>
    <w:rsid w:val="00E6332F"/>
    <w:rsid w:val="00E63A5D"/>
    <w:rsid w:val="00E63B8C"/>
    <w:rsid w:val="00E66035"/>
    <w:rsid w:val="00E666DA"/>
    <w:rsid w:val="00E67752"/>
    <w:rsid w:val="00E679B8"/>
    <w:rsid w:val="00E700B5"/>
    <w:rsid w:val="00E70B4C"/>
    <w:rsid w:val="00E715AD"/>
    <w:rsid w:val="00E71DAF"/>
    <w:rsid w:val="00E723EB"/>
    <w:rsid w:val="00E7296B"/>
    <w:rsid w:val="00E72B6C"/>
    <w:rsid w:val="00E738CB"/>
    <w:rsid w:val="00E74AC0"/>
    <w:rsid w:val="00E74B95"/>
    <w:rsid w:val="00E7557C"/>
    <w:rsid w:val="00E75995"/>
    <w:rsid w:val="00E75C1E"/>
    <w:rsid w:val="00E761D2"/>
    <w:rsid w:val="00E76355"/>
    <w:rsid w:val="00E76E68"/>
    <w:rsid w:val="00E80FAB"/>
    <w:rsid w:val="00E817A6"/>
    <w:rsid w:val="00E81A63"/>
    <w:rsid w:val="00E81E88"/>
    <w:rsid w:val="00E82159"/>
    <w:rsid w:val="00E8289D"/>
    <w:rsid w:val="00E82DBB"/>
    <w:rsid w:val="00E839D1"/>
    <w:rsid w:val="00E84957"/>
    <w:rsid w:val="00E84D42"/>
    <w:rsid w:val="00E84E47"/>
    <w:rsid w:val="00E851D9"/>
    <w:rsid w:val="00E85B44"/>
    <w:rsid w:val="00E867DD"/>
    <w:rsid w:val="00E86D56"/>
    <w:rsid w:val="00E87094"/>
    <w:rsid w:val="00E87434"/>
    <w:rsid w:val="00E87BA5"/>
    <w:rsid w:val="00E90305"/>
    <w:rsid w:val="00E9074F"/>
    <w:rsid w:val="00E91135"/>
    <w:rsid w:val="00E91C84"/>
    <w:rsid w:val="00E91D56"/>
    <w:rsid w:val="00E92176"/>
    <w:rsid w:val="00E92341"/>
    <w:rsid w:val="00E92F9E"/>
    <w:rsid w:val="00E9324F"/>
    <w:rsid w:val="00E93B62"/>
    <w:rsid w:val="00E940FF"/>
    <w:rsid w:val="00E9588D"/>
    <w:rsid w:val="00E95F7C"/>
    <w:rsid w:val="00E961FC"/>
    <w:rsid w:val="00E963DC"/>
    <w:rsid w:val="00E96E89"/>
    <w:rsid w:val="00E96FC5"/>
    <w:rsid w:val="00E97330"/>
    <w:rsid w:val="00E97605"/>
    <w:rsid w:val="00E97B41"/>
    <w:rsid w:val="00E97DD9"/>
    <w:rsid w:val="00EA02C4"/>
    <w:rsid w:val="00EA1F1B"/>
    <w:rsid w:val="00EA2419"/>
    <w:rsid w:val="00EA29D7"/>
    <w:rsid w:val="00EA29FC"/>
    <w:rsid w:val="00EA4305"/>
    <w:rsid w:val="00EA4834"/>
    <w:rsid w:val="00EA5B68"/>
    <w:rsid w:val="00EA5C19"/>
    <w:rsid w:val="00EA5DCD"/>
    <w:rsid w:val="00EA5DD5"/>
    <w:rsid w:val="00EA5DF5"/>
    <w:rsid w:val="00EA6FC6"/>
    <w:rsid w:val="00EA7490"/>
    <w:rsid w:val="00EB07C5"/>
    <w:rsid w:val="00EB1929"/>
    <w:rsid w:val="00EB1F80"/>
    <w:rsid w:val="00EB200B"/>
    <w:rsid w:val="00EB23BA"/>
    <w:rsid w:val="00EB39EE"/>
    <w:rsid w:val="00EB3F63"/>
    <w:rsid w:val="00EB4406"/>
    <w:rsid w:val="00EB4B15"/>
    <w:rsid w:val="00EB4CF2"/>
    <w:rsid w:val="00EB5232"/>
    <w:rsid w:val="00EB5BE6"/>
    <w:rsid w:val="00EB5E60"/>
    <w:rsid w:val="00EB6BC5"/>
    <w:rsid w:val="00EB6DDE"/>
    <w:rsid w:val="00EB74C6"/>
    <w:rsid w:val="00EB7EA4"/>
    <w:rsid w:val="00EC0058"/>
    <w:rsid w:val="00EC0C97"/>
    <w:rsid w:val="00EC1700"/>
    <w:rsid w:val="00EC2716"/>
    <w:rsid w:val="00EC364C"/>
    <w:rsid w:val="00EC380E"/>
    <w:rsid w:val="00EC4207"/>
    <w:rsid w:val="00EC4A67"/>
    <w:rsid w:val="00EC546B"/>
    <w:rsid w:val="00EC5538"/>
    <w:rsid w:val="00EC6276"/>
    <w:rsid w:val="00EC686B"/>
    <w:rsid w:val="00EC6AE0"/>
    <w:rsid w:val="00EC6CF8"/>
    <w:rsid w:val="00EC7AE2"/>
    <w:rsid w:val="00EC7B2E"/>
    <w:rsid w:val="00EC7B53"/>
    <w:rsid w:val="00ED0054"/>
    <w:rsid w:val="00ED061F"/>
    <w:rsid w:val="00ED0C87"/>
    <w:rsid w:val="00ED139C"/>
    <w:rsid w:val="00ED1C43"/>
    <w:rsid w:val="00ED1CD0"/>
    <w:rsid w:val="00ED2173"/>
    <w:rsid w:val="00ED2B1D"/>
    <w:rsid w:val="00ED34BA"/>
    <w:rsid w:val="00ED3553"/>
    <w:rsid w:val="00ED3636"/>
    <w:rsid w:val="00ED3B67"/>
    <w:rsid w:val="00ED3EE3"/>
    <w:rsid w:val="00ED4545"/>
    <w:rsid w:val="00ED4737"/>
    <w:rsid w:val="00ED491E"/>
    <w:rsid w:val="00ED49E4"/>
    <w:rsid w:val="00ED5934"/>
    <w:rsid w:val="00ED6615"/>
    <w:rsid w:val="00ED6BE1"/>
    <w:rsid w:val="00ED788C"/>
    <w:rsid w:val="00ED798E"/>
    <w:rsid w:val="00ED7A8E"/>
    <w:rsid w:val="00ED7C74"/>
    <w:rsid w:val="00EE0E68"/>
    <w:rsid w:val="00EE107F"/>
    <w:rsid w:val="00EE14FB"/>
    <w:rsid w:val="00EE218C"/>
    <w:rsid w:val="00EE2A64"/>
    <w:rsid w:val="00EE2EF2"/>
    <w:rsid w:val="00EE323D"/>
    <w:rsid w:val="00EE3E4A"/>
    <w:rsid w:val="00EE3F38"/>
    <w:rsid w:val="00EE3FB3"/>
    <w:rsid w:val="00EE454C"/>
    <w:rsid w:val="00EE4982"/>
    <w:rsid w:val="00EE5059"/>
    <w:rsid w:val="00EE51DD"/>
    <w:rsid w:val="00EE53BE"/>
    <w:rsid w:val="00EE5D4B"/>
    <w:rsid w:val="00EE68FE"/>
    <w:rsid w:val="00EE7058"/>
    <w:rsid w:val="00EE7992"/>
    <w:rsid w:val="00EF040A"/>
    <w:rsid w:val="00EF0725"/>
    <w:rsid w:val="00EF0CDF"/>
    <w:rsid w:val="00EF0F8A"/>
    <w:rsid w:val="00EF137E"/>
    <w:rsid w:val="00EF3CC4"/>
    <w:rsid w:val="00EF405E"/>
    <w:rsid w:val="00EF4ACC"/>
    <w:rsid w:val="00EF4C78"/>
    <w:rsid w:val="00EF5349"/>
    <w:rsid w:val="00EF575B"/>
    <w:rsid w:val="00EF6029"/>
    <w:rsid w:val="00EF6294"/>
    <w:rsid w:val="00EF62E3"/>
    <w:rsid w:val="00EF79A6"/>
    <w:rsid w:val="00EF79DA"/>
    <w:rsid w:val="00EF7B07"/>
    <w:rsid w:val="00F020DF"/>
    <w:rsid w:val="00F02230"/>
    <w:rsid w:val="00F02595"/>
    <w:rsid w:val="00F02655"/>
    <w:rsid w:val="00F0295E"/>
    <w:rsid w:val="00F02BE3"/>
    <w:rsid w:val="00F02D82"/>
    <w:rsid w:val="00F02FBF"/>
    <w:rsid w:val="00F03B50"/>
    <w:rsid w:val="00F03B6E"/>
    <w:rsid w:val="00F03C0F"/>
    <w:rsid w:val="00F0430B"/>
    <w:rsid w:val="00F04F33"/>
    <w:rsid w:val="00F050AA"/>
    <w:rsid w:val="00F05742"/>
    <w:rsid w:val="00F05B38"/>
    <w:rsid w:val="00F05C31"/>
    <w:rsid w:val="00F05E52"/>
    <w:rsid w:val="00F05F6E"/>
    <w:rsid w:val="00F067E5"/>
    <w:rsid w:val="00F0771F"/>
    <w:rsid w:val="00F10E7C"/>
    <w:rsid w:val="00F1108E"/>
    <w:rsid w:val="00F1109A"/>
    <w:rsid w:val="00F11342"/>
    <w:rsid w:val="00F11515"/>
    <w:rsid w:val="00F12F1F"/>
    <w:rsid w:val="00F130AE"/>
    <w:rsid w:val="00F135D6"/>
    <w:rsid w:val="00F13A39"/>
    <w:rsid w:val="00F13AA8"/>
    <w:rsid w:val="00F14BB4"/>
    <w:rsid w:val="00F14BCF"/>
    <w:rsid w:val="00F14DA9"/>
    <w:rsid w:val="00F1544B"/>
    <w:rsid w:val="00F15F03"/>
    <w:rsid w:val="00F1627D"/>
    <w:rsid w:val="00F1675A"/>
    <w:rsid w:val="00F174B6"/>
    <w:rsid w:val="00F177A5"/>
    <w:rsid w:val="00F17EB9"/>
    <w:rsid w:val="00F2001E"/>
    <w:rsid w:val="00F205EC"/>
    <w:rsid w:val="00F2061E"/>
    <w:rsid w:val="00F217DE"/>
    <w:rsid w:val="00F21BA5"/>
    <w:rsid w:val="00F21FD0"/>
    <w:rsid w:val="00F23197"/>
    <w:rsid w:val="00F231DC"/>
    <w:rsid w:val="00F232E8"/>
    <w:rsid w:val="00F2392D"/>
    <w:rsid w:val="00F23F4F"/>
    <w:rsid w:val="00F240E2"/>
    <w:rsid w:val="00F25AB2"/>
    <w:rsid w:val="00F25C5B"/>
    <w:rsid w:val="00F25CC6"/>
    <w:rsid w:val="00F25E07"/>
    <w:rsid w:val="00F2649A"/>
    <w:rsid w:val="00F26FD2"/>
    <w:rsid w:val="00F27082"/>
    <w:rsid w:val="00F27B32"/>
    <w:rsid w:val="00F30164"/>
    <w:rsid w:val="00F30D19"/>
    <w:rsid w:val="00F31369"/>
    <w:rsid w:val="00F3148A"/>
    <w:rsid w:val="00F3161E"/>
    <w:rsid w:val="00F31979"/>
    <w:rsid w:val="00F32639"/>
    <w:rsid w:val="00F336D4"/>
    <w:rsid w:val="00F33D28"/>
    <w:rsid w:val="00F3470C"/>
    <w:rsid w:val="00F34B55"/>
    <w:rsid w:val="00F350A4"/>
    <w:rsid w:val="00F361C6"/>
    <w:rsid w:val="00F3684B"/>
    <w:rsid w:val="00F36A92"/>
    <w:rsid w:val="00F371CF"/>
    <w:rsid w:val="00F371D7"/>
    <w:rsid w:val="00F372EF"/>
    <w:rsid w:val="00F373BE"/>
    <w:rsid w:val="00F379F0"/>
    <w:rsid w:val="00F37A15"/>
    <w:rsid w:val="00F402ED"/>
    <w:rsid w:val="00F409F2"/>
    <w:rsid w:val="00F40AC0"/>
    <w:rsid w:val="00F41FE5"/>
    <w:rsid w:val="00F42A91"/>
    <w:rsid w:val="00F42B0F"/>
    <w:rsid w:val="00F430CB"/>
    <w:rsid w:val="00F43E2B"/>
    <w:rsid w:val="00F43F5D"/>
    <w:rsid w:val="00F449B3"/>
    <w:rsid w:val="00F44BF7"/>
    <w:rsid w:val="00F44FAB"/>
    <w:rsid w:val="00F44FE9"/>
    <w:rsid w:val="00F451FD"/>
    <w:rsid w:val="00F45848"/>
    <w:rsid w:val="00F468B3"/>
    <w:rsid w:val="00F46B9F"/>
    <w:rsid w:val="00F46D9D"/>
    <w:rsid w:val="00F470A9"/>
    <w:rsid w:val="00F4723E"/>
    <w:rsid w:val="00F47698"/>
    <w:rsid w:val="00F50180"/>
    <w:rsid w:val="00F502BA"/>
    <w:rsid w:val="00F503F2"/>
    <w:rsid w:val="00F516F3"/>
    <w:rsid w:val="00F5206B"/>
    <w:rsid w:val="00F52568"/>
    <w:rsid w:val="00F526F8"/>
    <w:rsid w:val="00F528EC"/>
    <w:rsid w:val="00F52C77"/>
    <w:rsid w:val="00F52EF7"/>
    <w:rsid w:val="00F53A50"/>
    <w:rsid w:val="00F53BD0"/>
    <w:rsid w:val="00F53D88"/>
    <w:rsid w:val="00F54288"/>
    <w:rsid w:val="00F544F7"/>
    <w:rsid w:val="00F54795"/>
    <w:rsid w:val="00F55048"/>
    <w:rsid w:val="00F55107"/>
    <w:rsid w:val="00F5519A"/>
    <w:rsid w:val="00F5525E"/>
    <w:rsid w:val="00F55764"/>
    <w:rsid w:val="00F55E2E"/>
    <w:rsid w:val="00F568B7"/>
    <w:rsid w:val="00F56901"/>
    <w:rsid w:val="00F56955"/>
    <w:rsid w:val="00F5709D"/>
    <w:rsid w:val="00F601E6"/>
    <w:rsid w:val="00F602DE"/>
    <w:rsid w:val="00F604D4"/>
    <w:rsid w:val="00F60849"/>
    <w:rsid w:val="00F60DA8"/>
    <w:rsid w:val="00F61479"/>
    <w:rsid w:val="00F6180B"/>
    <w:rsid w:val="00F6192B"/>
    <w:rsid w:val="00F61DEB"/>
    <w:rsid w:val="00F61FD2"/>
    <w:rsid w:val="00F62340"/>
    <w:rsid w:val="00F62A7D"/>
    <w:rsid w:val="00F647B3"/>
    <w:rsid w:val="00F64B88"/>
    <w:rsid w:val="00F65972"/>
    <w:rsid w:val="00F65EDA"/>
    <w:rsid w:val="00F6622E"/>
    <w:rsid w:val="00F676D5"/>
    <w:rsid w:val="00F70238"/>
    <w:rsid w:val="00F70860"/>
    <w:rsid w:val="00F71077"/>
    <w:rsid w:val="00F711AE"/>
    <w:rsid w:val="00F71CF1"/>
    <w:rsid w:val="00F72080"/>
    <w:rsid w:val="00F72FBE"/>
    <w:rsid w:val="00F72FCD"/>
    <w:rsid w:val="00F74087"/>
    <w:rsid w:val="00F7416C"/>
    <w:rsid w:val="00F742F9"/>
    <w:rsid w:val="00F7495B"/>
    <w:rsid w:val="00F74E78"/>
    <w:rsid w:val="00F750E9"/>
    <w:rsid w:val="00F75317"/>
    <w:rsid w:val="00F75479"/>
    <w:rsid w:val="00F755D4"/>
    <w:rsid w:val="00F75AE8"/>
    <w:rsid w:val="00F76078"/>
    <w:rsid w:val="00F76463"/>
    <w:rsid w:val="00F76CF9"/>
    <w:rsid w:val="00F8086C"/>
    <w:rsid w:val="00F81327"/>
    <w:rsid w:val="00F8170B"/>
    <w:rsid w:val="00F81C3C"/>
    <w:rsid w:val="00F823E5"/>
    <w:rsid w:val="00F82BA7"/>
    <w:rsid w:val="00F82C1F"/>
    <w:rsid w:val="00F830E6"/>
    <w:rsid w:val="00F8321A"/>
    <w:rsid w:val="00F84CEA"/>
    <w:rsid w:val="00F851FA"/>
    <w:rsid w:val="00F85F85"/>
    <w:rsid w:val="00F85FF2"/>
    <w:rsid w:val="00F85FFB"/>
    <w:rsid w:val="00F86566"/>
    <w:rsid w:val="00F86784"/>
    <w:rsid w:val="00F86E36"/>
    <w:rsid w:val="00F900C7"/>
    <w:rsid w:val="00F904E6"/>
    <w:rsid w:val="00F9051B"/>
    <w:rsid w:val="00F9176D"/>
    <w:rsid w:val="00F91A9E"/>
    <w:rsid w:val="00F92A3C"/>
    <w:rsid w:val="00F92F48"/>
    <w:rsid w:val="00F93774"/>
    <w:rsid w:val="00F944CD"/>
    <w:rsid w:val="00F94E99"/>
    <w:rsid w:val="00F95AA2"/>
    <w:rsid w:val="00F963B9"/>
    <w:rsid w:val="00F96852"/>
    <w:rsid w:val="00F96D64"/>
    <w:rsid w:val="00F96E24"/>
    <w:rsid w:val="00F96FCF"/>
    <w:rsid w:val="00FA009A"/>
    <w:rsid w:val="00FA047A"/>
    <w:rsid w:val="00FA0EFB"/>
    <w:rsid w:val="00FA1EA7"/>
    <w:rsid w:val="00FA1FA5"/>
    <w:rsid w:val="00FA20C5"/>
    <w:rsid w:val="00FA22CF"/>
    <w:rsid w:val="00FA2B20"/>
    <w:rsid w:val="00FA2C0A"/>
    <w:rsid w:val="00FA2D66"/>
    <w:rsid w:val="00FA413F"/>
    <w:rsid w:val="00FA48D1"/>
    <w:rsid w:val="00FA5BA4"/>
    <w:rsid w:val="00FA68DE"/>
    <w:rsid w:val="00FA70CB"/>
    <w:rsid w:val="00FA7178"/>
    <w:rsid w:val="00FB0015"/>
    <w:rsid w:val="00FB00F4"/>
    <w:rsid w:val="00FB01D4"/>
    <w:rsid w:val="00FB055F"/>
    <w:rsid w:val="00FB05FF"/>
    <w:rsid w:val="00FB07D3"/>
    <w:rsid w:val="00FB10B6"/>
    <w:rsid w:val="00FB1587"/>
    <w:rsid w:val="00FB1A2A"/>
    <w:rsid w:val="00FB2187"/>
    <w:rsid w:val="00FB2FF2"/>
    <w:rsid w:val="00FB32AC"/>
    <w:rsid w:val="00FB3789"/>
    <w:rsid w:val="00FB3B97"/>
    <w:rsid w:val="00FB3F19"/>
    <w:rsid w:val="00FB455E"/>
    <w:rsid w:val="00FB4CFC"/>
    <w:rsid w:val="00FB58FF"/>
    <w:rsid w:val="00FB5DA8"/>
    <w:rsid w:val="00FB6896"/>
    <w:rsid w:val="00FB7213"/>
    <w:rsid w:val="00FB7238"/>
    <w:rsid w:val="00FB7A51"/>
    <w:rsid w:val="00FB7A68"/>
    <w:rsid w:val="00FC00D8"/>
    <w:rsid w:val="00FC065D"/>
    <w:rsid w:val="00FC0A26"/>
    <w:rsid w:val="00FC0BE7"/>
    <w:rsid w:val="00FC104F"/>
    <w:rsid w:val="00FC1304"/>
    <w:rsid w:val="00FC1846"/>
    <w:rsid w:val="00FC2EE1"/>
    <w:rsid w:val="00FC30FD"/>
    <w:rsid w:val="00FC32C2"/>
    <w:rsid w:val="00FC3B04"/>
    <w:rsid w:val="00FC4995"/>
    <w:rsid w:val="00FC4AFF"/>
    <w:rsid w:val="00FC5F8D"/>
    <w:rsid w:val="00FC66C4"/>
    <w:rsid w:val="00FC69AC"/>
    <w:rsid w:val="00FC7433"/>
    <w:rsid w:val="00FD07AF"/>
    <w:rsid w:val="00FD0BE8"/>
    <w:rsid w:val="00FD0FBB"/>
    <w:rsid w:val="00FD16DD"/>
    <w:rsid w:val="00FD1AB9"/>
    <w:rsid w:val="00FD2E5F"/>
    <w:rsid w:val="00FD345F"/>
    <w:rsid w:val="00FD3846"/>
    <w:rsid w:val="00FD4087"/>
    <w:rsid w:val="00FD44D9"/>
    <w:rsid w:val="00FD5216"/>
    <w:rsid w:val="00FD5495"/>
    <w:rsid w:val="00FD57B1"/>
    <w:rsid w:val="00FD6340"/>
    <w:rsid w:val="00FD6C6F"/>
    <w:rsid w:val="00FD6E2F"/>
    <w:rsid w:val="00FD6F7D"/>
    <w:rsid w:val="00FD7337"/>
    <w:rsid w:val="00FD76FB"/>
    <w:rsid w:val="00FE0E24"/>
    <w:rsid w:val="00FE1274"/>
    <w:rsid w:val="00FE17F7"/>
    <w:rsid w:val="00FE23CF"/>
    <w:rsid w:val="00FE23EA"/>
    <w:rsid w:val="00FE2D72"/>
    <w:rsid w:val="00FE2F45"/>
    <w:rsid w:val="00FE3050"/>
    <w:rsid w:val="00FE30B6"/>
    <w:rsid w:val="00FE31A5"/>
    <w:rsid w:val="00FE4999"/>
    <w:rsid w:val="00FE4CE0"/>
    <w:rsid w:val="00FE5F3B"/>
    <w:rsid w:val="00FE6AEF"/>
    <w:rsid w:val="00FE6E01"/>
    <w:rsid w:val="00FE7168"/>
    <w:rsid w:val="00FE7AED"/>
    <w:rsid w:val="00FF06D2"/>
    <w:rsid w:val="00FF0A2A"/>
    <w:rsid w:val="00FF0AE4"/>
    <w:rsid w:val="00FF1379"/>
    <w:rsid w:val="00FF155E"/>
    <w:rsid w:val="00FF17EB"/>
    <w:rsid w:val="00FF1C86"/>
    <w:rsid w:val="00FF236A"/>
    <w:rsid w:val="00FF285A"/>
    <w:rsid w:val="00FF3DE6"/>
    <w:rsid w:val="00FF49FD"/>
    <w:rsid w:val="00FF4F6D"/>
    <w:rsid w:val="00FF57AD"/>
    <w:rsid w:val="00FF5972"/>
    <w:rsid w:val="00FF5DA3"/>
    <w:rsid w:val="00FF5FDC"/>
    <w:rsid w:val="00FF6447"/>
    <w:rsid w:val="00FF6FEB"/>
    <w:rsid w:val="00FF735B"/>
    <w:rsid w:val="00FF7523"/>
    <w:rsid w:val="00FF7599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7E3"/>
    <w:pPr>
      <w:spacing w:after="200" w:line="360" w:lineRule="atLeast"/>
      <w:ind w:left="1701" w:right="1134" w:firstLine="567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83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3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0</Words>
  <Characters>4</Characters>
  <Application>Microsoft Office Outlook</Application>
  <DocSecurity>0</DocSecurity>
  <Lines>0</Lines>
  <Paragraphs>0</Paragraphs>
  <ScaleCrop>false</ScaleCrop>
  <Company>FK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Измайлова Дина Федоровна</dc:creator>
  <cp:keywords/>
  <dc:description/>
  <cp:lastModifiedBy>KlepikovEL</cp:lastModifiedBy>
  <cp:revision>2</cp:revision>
  <dcterms:created xsi:type="dcterms:W3CDTF">2012-07-26T03:24:00Z</dcterms:created>
  <dcterms:modified xsi:type="dcterms:W3CDTF">2012-07-26T03:24:00Z</dcterms:modified>
</cp:coreProperties>
</file>